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BBD41" w14:textId="5AE3837E" w:rsidR="00067163" w:rsidRPr="00025575" w:rsidRDefault="00067163" w:rsidP="00067163">
      <w:pPr>
        <w:pStyle w:val="TTULOFORMULARIO"/>
      </w:pPr>
      <w:r w:rsidRPr="00025575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243D899" wp14:editId="10940308">
                <wp:simplePos x="0" y="0"/>
                <wp:positionH relativeFrom="column">
                  <wp:posOffset>2515902</wp:posOffset>
                </wp:positionH>
                <wp:positionV relativeFrom="paragraph">
                  <wp:posOffset>-785889</wp:posOffset>
                </wp:positionV>
                <wp:extent cx="3329940" cy="360000"/>
                <wp:effectExtent l="0" t="0" r="22860" b="2159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94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9A951" w14:textId="77777777" w:rsidR="00067163" w:rsidRPr="00EC4C4E" w:rsidRDefault="00067163" w:rsidP="0006716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EC4C4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ANEXO IV</w:t>
                            </w:r>
                          </w:p>
                          <w:p w14:paraId="7B618268" w14:textId="77777777" w:rsidR="00067163" w:rsidRPr="00A658E6" w:rsidRDefault="00067163" w:rsidP="00067163">
                            <w:pPr>
                              <w:jc w:val="center"/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F5086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SUBVENCIONES AYUNTAMIENTOS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ACTIVIDADES JUVENTUD </w:t>
                            </w:r>
                          </w:p>
                          <w:p w14:paraId="66D4C4E4" w14:textId="77777777" w:rsidR="00067163" w:rsidRPr="00A658E6" w:rsidRDefault="00067163" w:rsidP="00067163">
                            <w:pPr>
                              <w:jc w:val="center"/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43D899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98.1pt;margin-top:-61.9pt;width:262.2pt;height:28.3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">
                <v:textbox>
                  <w:txbxContent>
                    <w:p w14:paraId="6979A951" w14:textId="77777777" w:rsidR="00067163" w:rsidRPr="00EC4C4E" w:rsidRDefault="00067163" w:rsidP="0006716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EC4C4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ANEXO IV</w:t>
                      </w:r>
                    </w:p>
                    <w:p w14:paraId="7B618268" w14:textId="77777777" w:rsidR="00067163" w:rsidRPr="00A658E6" w:rsidRDefault="00067163" w:rsidP="00067163">
                      <w:pPr>
                        <w:jc w:val="center"/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 w:rsidRPr="00F5086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SUBVENCIONES AYUNTAMIENTOS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ACTIVIDADES JUVENTUD </w:t>
                      </w:r>
                    </w:p>
                    <w:p w14:paraId="66D4C4E4" w14:textId="77777777" w:rsidR="00067163" w:rsidRPr="00A658E6" w:rsidRDefault="00067163" w:rsidP="00067163">
                      <w:pPr>
                        <w:jc w:val="center"/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25575">
        <w:t>MEMORIA DESCRIPTIVA DE LA ACTUACIÓN SUBVENCIONADA</w:t>
      </w:r>
    </w:p>
    <w:tbl>
      <w:tblPr>
        <w:tblpPr w:leftFromText="141" w:rightFromText="141" w:vertAnchor="text" w:tblpY="1"/>
        <w:tblOverlap w:val="never"/>
        <w:tblW w:w="9072" w:type="dxa"/>
        <w:tblCellSpacing w:w="42" w:type="dxa"/>
        <w:tblLook w:val="01E0" w:firstRow="1" w:lastRow="1" w:firstColumn="1" w:lastColumn="1" w:noHBand="0" w:noVBand="0"/>
      </w:tblPr>
      <w:tblGrid>
        <w:gridCol w:w="4536"/>
        <w:gridCol w:w="4536"/>
      </w:tblGrid>
      <w:tr w:rsidR="00025575" w:rsidRPr="00025575" w14:paraId="029B316F" w14:textId="77777777" w:rsidTr="001E2CFD">
        <w:trPr>
          <w:trHeight w:val="284"/>
          <w:tblCellSpacing w:w="42" w:type="dxa"/>
        </w:trPr>
        <w:tc>
          <w:tcPr>
            <w:tcW w:w="8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2F4B" w14:textId="77777777" w:rsidR="00067163" w:rsidRPr="00025575" w:rsidRDefault="00067163" w:rsidP="001E2CF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25575">
              <w:rPr>
                <w:rFonts w:ascii="Arial" w:hAnsi="Arial" w:cs="Arial"/>
                <w:b/>
                <w:sz w:val="18"/>
                <w:szCs w:val="18"/>
              </w:rPr>
              <w:t>Ayuntamiento:</w:t>
            </w:r>
          </w:p>
        </w:tc>
      </w:tr>
      <w:tr w:rsidR="00025575" w:rsidRPr="00025575" w14:paraId="7B1C3F4D" w14:textId="77777777" w:rsidTr="001E2CFD">
        <w:trPr>
          <w:trHeight w:val="284"/>
          <w:tblCellSpacing w:w="42" w:type="dxa"/>
        </w:trPr>
        <w:tc>
          <w:tcPr>
            <w:tcW w:w="8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1311" w14:textId="77777777" w:rsidR="00067163" w:rsidRPr="00025575" w:rsidRDefault="00067163" w:rsidP="001E2CF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25575">
              <w:rPr>
                <w:rFonts w:ascii="Arial" w:hAnsi="Arial" w:cs="Arial"/>
                <w:b/>
                <w:sz w:val="18"/>
                <w:szCs w:val="18"/>
              </w:rPr>
              <w:t>Denominación del Programa:</w:t>
            </w:r>
          </w:p>
        </w:tc>
      </w:tr>
      <w:tr w:rsidR="00025575" w:rsidRPr="00025575" w14:paraId="4D9566D0" w14:textId="77777777" w:rsidTr="001E2CFD">
        <w:trPr>
          <w:trHeight w:val="839"/>
          <w:tblCellSpacing w:w="42" w:type="dxa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72CC" w14:textId="77777777" w:rsidR="00067163" w:rsidRPr="00025575" w:rsidRDefault="00067163" w:rsidP="001E2CF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025575">
              <w:rPr>
                <w:rFonts w:ascii="Arial" w:hAnsi="Arial" w:cs="Arial"/>
                <w:b/>
                <w:sz w:val="14"/>
                <w:szCs w:val="14"/>
              </w:rPr>
              <w:t>ESPACIO O CENTRO JOVEN MUNICIPAL.</w:t>
            </w:r>
          </w:p>
          <w:p w14:paraId="1D01BF79" w14:textId="77777777" w:rsidR="00067163" w:rsidRPr="00025575" w:rsidRDefault="00067163" w:rsidP="001E2CFD">
            <w:pPr>
              <w:rPr>
                <w:rFonts w:ascii="Arial" w:hAnsi="Arial" w:cs="Arial"/>
                <w:bCs/>
                <w:sz w:val="6"/>
                <w:szCs w:val="6"/>
              </w:rPr>
            </w:pPr>
          </w:p>
          <w:p w14:paraId="671B43BF" w14:textId="77777777" w:rsidR="00067163" w:rsidRPr="00025575" w:rsidRDefault="00067163" w:rsidP="001E2CF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025575">
              <w:rPr>
                <w:rFonts w:ascii="Arial" w:hAnsi="Arial" w:cs="Arial"/>
                <w:bCs/>
                <w:sz w:val="14"/>
                <w:szCs w:val="14"/>
              </w:rPr>
              <w:t>Localidad</w:t>
            </w:r>
            <w:r w:rsidRPr="00025575"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  <w:p w14:paraId="1C02D878" w14:textId="77777777" w:rsidR="00067163" w:rsidRPr="00025575" w:rsidRDefault="00067163" w:rsidP="001E2CFD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025575">
              <w:rPr>
                <w:rFonts w:ascii="Arial" w:hAnsi="Arial" w:cs="Arial"/>
                <w:bCs/>
                <w:sz w:val="14"/>
                <w:szCs w:val="14"/>
              </w:rPr>
              <w:t>Edificio:</w:t>
            </w:r>
            <w:r w:rsidRPr="00025575">
              <w:rPr>
                <w:rFonts w:ascii="Arial" w:hAnsi="Arial" w:cs="Arial"/>
                <w:bCs/>
                <w:sz w:val="14"/>
                <w:szCs w:val="14"/>
              </w:rPr>
              <w:tab/>
            </w:r>
          </w:p>
          <w:p w14:paraId="34374484" w14:textId="77777777" w:rsidR="00067163" w:rsidRPr="00025575" w:rsidRDefault="00067163" w:rsidP="001E2CFD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025575">
              <w:rPr>
                <w:rFonts w:ascii="Arial" w:hAnsi="Arial" w:cs="Arial"/>
                <w:bCs/>
                <w:sz w:val="14"/>
                <w:szCs w:val="14"/>
              </w:rPr>
              <w:t>Calle:</w:t>
            </w:r>
          </w:p>
          <w:p w14:paraId="474C5C63" w14:textId="77777777" w:rsidR="00067163" w:rsidRPr="00025575" w:rsidRDefault="00067163" w:rsidP="001E2CF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25575">
              <w:rPr>
                <w:rFonts w:ascii="Arial" w:hAnsi="Arial" w:cs="Arial"/>
                <w:bCs/>
                <w:sz w:val="14"/>
                <w:szCs w:val="14"/>
              </w:rPr>
              <w:t>Días y horas de apertura: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1309" w14:textId="77777777" w:rsidR="00067163" w:rsidRPr="00025575" w:rsidRDefault="00067163" w:rsidP="001E2CFD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25575">
              <w:rPr>
                <w:rFonts w:ascii="Arial" w:hAnsi="Arial" w:cs="Arial"/>
                <w:b/>
                <w:bCs/>
                <w:sz w:val="14"/>
                <w:szCs w:val="14"/>
              </w:rPr>
              <w:t>Nombre, apellidos de la persona responsable:</w:t>
            </w:r>
          </w:p>
          <w:p w14:paraId="0DC42EA4" w14:textId="77777777" w:rsidR="00067163" w:rsidRPr="00025575" w:rsidRDefault="00067163" w:rsidP="001E2CFD">
            <w:pPr>
              <w:rPr>
                <w:rFonts w:ascii="Arial" w:hAnsi="Arial" w:cs="Arial"/>
                <w:sz w:val="14"/>
                <w:szCs w:val="14"/>
              </w:rPr>
            </w:pPr>
            <w:r w:rsidRPr="00025575">
              <w:rPr>
                <w:rFonts w:ascii="Arial" w:hAnsi="Arial" w:cs="Arial"/>
                <w:sz w:val="14"/>
                <w:szCs w:val="14"/>
              </w:rPr>
              <w:t>NIF:</w:t>
            </w:r>
          </w:p>
          <w:p w14:paraId="3A3E1269" w14:textId="77777777" w:rsidR="00067163" w:rsidRPr="00025575" w:rsidRDefault="00067163" w:rsidP="001E2CFD">
            <w:pPr>
              <w:rPr>
                <w:rFonts w:ascii="Arial" w:hAnsi="Arial" w:cs="Arial"/>
                <w:sz w:val="14"/>
                <w:szCs w:val="14"/>
              </w:rPr>
            </w:pPr>
            <w:r w:rsidRPr="00025575">
              <w:rPr>
                <w:rFonts w:ascii="Arial" w:hAnsi="Arial" w:cs="Arial"/>
                <w:sz w:val="14"/>
                <w:szCs w:val="14"/>
              </w:rPr>
              <w:t xml:space="preserve">Funciones de Juventud: </w:t>
            </w:r>
          </w:p>
          <w:p w14:paraId="7A550EE6" w14:textId="77777777" w:rsidR="00067163" w:rsidRPr="00025575" w:rsidRDefault="00067163" w:rsidP="001E2CFD">
            <w:pPr>
              <w:rPr>
                <w:rFonts w:ascii="Arial" w:hAnsi="Arial" w:cs="Arial"/>
                <w:sz w:val="14"/>
                <w:szCs w:val="14"/>
              </w:rPr>
            </w:pPr>
            <w:r w:rsidRPr="00025575">
              <w:rPr>
                <w:rFonts w:ascii="Arial" w:hAnsi="Arial" w:cs="Arial"/>
                <w:sz w:val="14"/>
                <w:szCs w:val="14"/>
              </w:rPr>
              <w:t>Titulación 1</w:t>
            </w:r>
            <w:r w:rsidRPr="00025575">
              <w:rPr>
                <w:rFonts w:ascii="Arial" w:hAnsi="Arial" w:cs="Arial"/>
                <w:sz w:val="14"/>
                <w:szCs w:val="14"/>
                <w:vertAlign w:val="superscript"/>
              </w:rPr>
              <w:t>(1)</w:t>
            </w:r>
            <w:r w:rsidRPr="00025575">
              <w:rPr>
                <w:rFonts w:ascii="Arial" w:hAnsi="Arial" w:cs="Arial"/>
                <w:sz w:val="14"/>
                <w:szCs w:val="14"/>
              </w:rPr>
              <w:t xml:space="preserve">: </w:t>
            </w:r>
          </w:p>
          <w:p w14:paraId="2C2975B5" w14:textId="77777777" w:rsidR="00067163" w:rsidRPr="00025575" w:rsidRDefault="00067163" w:rsidP="001E2CFD">
            <w:pPr>
              <w:rPr>
                <w:rFonts w:ascii="Arial" w:hAnsi="Arial" w:cs="Arial"/>
                <w:sz w:val="14"/>
                <w:szCs w:val="14"/>
              </w:rPr>
            </w:pPr>
            <w:r w:rsidRPr="00025575">
              <w:rPr>
                <w:rFonts w:ascii="Arial" w:hAnsi="Arial" w:cs="Arial"/>
                <w:sz w:val="14"/>
                <w:szCs w:val="14"/>
              </w:rPr>
              <w:t>Titulación 2</w:t>
            </w:r>
            <w:r w:rsidRPr="00025575">
              <w:rPr>
                <w:rFonts w:ascii="Arial" w:hAnsi="Arial" w:cs="Arial"/>
                <w:sz w:val="14"/>
                <w:szCs w:val="14"/>
                <w:vertAlign w:val="superscript"/>
              </w:rPr>
              <w:t>(1)</w:t>
            </w:r>
            <w:r w:rsidRPr="00025575">
              <w:rPr>
                <w:rFonts w:ascii="Arial" w:hAnsi="Arial" w:cs="Arial"/>
                <w:sz w:val="14"/>
                <w:szCs w:val="14"/>
              </w:rPr>
              <w:t>:</w:t>
            </w:r>
          </w:p>
        </w:tc>
      </w:tr>
    </w:tbl>
    <w:p w14:paraId="77960D08" w14:textId="77777777" w:rsidR="00067163" w:rsidRPr="00025575" w:rsidRDefault="00067163" w:rsidP="00067163">
      <w:pPr>
        <w:pStyle w:val="Ttulo1"/>
        <w:ind w:right="0" w:firstLine="0"/>
      </w:pPr>
      <w:r w:rsidRPr="00025575">
        <w:t>1.- EVALUACIÓN DE LA REALIDAD:</w:t>
      </w:r>
    </w:p>
    <w:tbl>
      <w:tblPr>
        <w:tblpPr w:leftFromText="141" w:rightFromText="141" w:vertAnchor="text" w:tblpY="1"/>
        <w:tblOverlap w:val="never"/>
        <w:tblW w:w="9072" w:type="dxa"/>
        <w:tblCellSpacing w:w="42" w:type="dxa"/>
        <w:tblLook w:val="01E0" w:firstRow="1" w:lastRow="1" w:firstColumn="1" w:lastColumn="1" w:noHBand="0" w:noVBand="0"/>
      </w:tblPr>
      <w:tblGrid>
        <w:gridCol w:w="9072"/>
      </w:tblGrid>
      <w:tr w:rsidR="00025575" w:rsidRPr="00025575" w14:paraId="6674AB1D" w14:textId="77777777" w:rsidTr="001E2CFD">
        <w:trPr>
          <w:trHeight w:val="284"/>
          <w:tblCellSpacing w:w="42" w:type="dxa"/>
        </w:trPr>
        <w:tc>
          <w:tcPr>
            <w:tcW w:w="8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D315" w14:textId="77777777" w:rsidR="00067163" w:rsidRPr="00025575" w:rsidRDefault="00067163" w:rsidP="001E2CFD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</w:tc>
      </w:tr>
    </w:tbl>
    <w:p w14:paraId="24D55340" w14:textId="77777777" w:rsidR="00067163" w:rsidRPr="00025575" w:rsidRDefault="00067163" w:rsidP="00067163">
      <w:pPr>
        <w:pStyle w:val="Ttulo1"/>
        <w:ind w:right="0" w:firstLine="0"/>
      </w:pPr>
      <w:r w:rsidRPr="00025575">
        <w:t>2.- OBJETIVOS CUMPLIDOS EN LA ACTUACIÓN:</w:t>
      </w:r>
    </w:p>
    <w:tbl>
      <w:tblPr>
        <w:tblpPr w:leftFromText="141" w:rightFromText="141" w:vertAnchor="text" w:tblpY="1"/>
        <w:tblOverlap w:val="never"/>
        <w:tblW w:w="9072" w:type="dxa"/>
        <w:tblCellSpacing w:w="42" w:type="dxa"/>
        <w:tblLook w:val="01E0" w:firstRow="1" w:lastRow="1" w:firstColumn="1" w:lastColumn="1" w:noHBand="0" w:noVBand="0"/>
      </w:tblPr>
      <w:tblGrid>
        <w:gridCol w:w="556"/>
        <w:gridCol w:w="8516"/>
      </w:tblGrid>
      <w:tr w:rsidR="00025575" w:rsidRPr="00025575" w14:paraId="1A7EA78C" w14:textId="77777777" w:rsidTr="001E2CFD">
        <w:trPr>
          <w:trHeight w:val="227"/>
          <w:tblCellSpacing w:w="42" w:type="dxa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77E51" w14:textId="77777777" w:rsidR="00067163" w:rsidRPr="00025575" w:rsidRDefault="00067163" w:rsidP="001E2C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557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A885" w14:textId="77777777" w:rsidR="00067163" w:rsidRPr="00025575" w:rsidRDefault="00067163" w:rsidP="001E2C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575" w:rsidRPr="00025575" w14:paraId="62ACBE7B" w14:textId="77777777" w:rsidTr="001E2CFD">
        <w:trPr>
          <w:trHeight w:val="227"/>
          <w:tblCellSpacing w:w="42" w:type="dxa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664D" w14:textId="77777777" w:rsidR="00067163" w:rsidRPr="00025575" w:rsidRDefault="00067163" w:rsidP="001E2C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557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7538A" w14:textId="77777777" w:rsidR="00067163" w:rsidRPr="00025575" w:rsidRDefault="00067163" w:rsidP="001E2C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5575" w:rsidRPr="00025575" w14:paraId="3A2F0870" w14:textId="77777777" w:rsidTr="001E2CFD">
        <w:trPr>
          <w:trHeight w:val="227"/>
          <w:tblCellSpacing w:w="42" w:type="dxa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45D5C" w14:textId="77777777" w:rsidR="00067163" w:rsidRPr="00025575" w:rsidRDefault="00067163" w:rsidP="001E2C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557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E62BE" w14:textId="77777777" w:rsidR="00067163" w:rsidRPr="00025575" w:rsidRDefault="00067163" w:rsidP="001E2C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9637C5E" w14:textId="77777777" w:rsidR="00067163" w:rsidRPr="00025575" w:rsidRDefault="00067163" w:rsidP="00067163">
      <w:pPr>
        <w:pStyle w:val="Ttulo1"/>
        <w:ind w:right="0" w:firstLine="0"/>
        <w:rPr>
          <w:sz w:val="16"/>
          <w:szCs w:val="16"/>
        </w:rPr>
      </w:pPr>
      <w:r w:rsidRPr="00025575">
        <w:t xml:space="preserve">3.- PARTICIPANTES </w:t>
      </w:r>
      <w:r w:rsidRPr="00025575">
        <w:rPr>
          <w:b w:val="0"/>
          <w:bCs/>
          <w:sz w:val="16"/>
          <w:szCs w:val="16"/>
        </w:rPr>
        <w:t xml:space="preserve">(Listado de participantes por cada turno de ludoteca o campamento, o por cada actividad, añadir tantos grupos como sea necesario. </w:t>
      </w:r>
    </w:p>
    <w:tbl>
      <w:tblPr>
        <w:tblpPr w:leftFromText="141" w:rightFromText="141" w:vertAnchor="text" w:tblpY="1"/>
        <w:tblOverlap w:val="never"/>
        <w:tblW w:w="9072" w:type="dxa"/>
        <w:tblCellSpacing w:w="42" w:type="dxa"/>
        <w:tblLook w:val="01E0" w:firstRow="1" w:lastRow="1" w:firstColumn="1" w:lastColumn="1" w:noHBand="0" w:noVBand="0"/>
      </w:tblPr>
      <w:tblGrid>
        <w:gridCol w:w="9072"/>
      </w:tblGrid>
      <w:tr w:rsidR="00025575" w:rsidRPr="00025575" w14:paraId="5EF5B73F" w14:textId="77777777" w:rsidTr="001E2CFD">
        <w:trPr>
          <w:trHeight w:val="615"/>
          <w:tblCellSpacing w:w="42" w:type="dxa"/>
        </w:trPr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E728" w14:textId="77777777" w:rsidR="00067163" w:rsidRPr="00025575" w:rsidRDefault="00067163" w:rsidP="001E2CF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5575">
              <w:rPr>
                <w:rFonts w:ascii="Arial" w:hAnsi="Arial" w:cs="Arial"/>
                <w:sz w:val="16"/>
                <w:szCs w:val="16"/>
              </w:rPr>
              <w:t>GRUPO  1: ________________________ Nombre y apellidos:              Edad:</w:t>
            </w:r>
          </w:p>
          <w:p w14:paraId="75FECE88" w14:textId="77777777" w:rsidR="00067163" w:rsidRPr="00025575" w:rsidRDefault="00067163" w:rsidP="001E2CF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25575">
              <w:rPr>
                <w:rFonts w:ascii="Arial" w:hAnsi="Arial" w:cs="Arial"/>
                <w:sz w:val="16"/>
                <w:szCs w:val="16"/>
              </w:rPr>
              <w:t>GRUPO  2: ________________________ Nombre y apellidos:              Edad:</w:t>
            </w:r>
          </w:p>
          <w:p w14:paraId="4B4631EA" w14:textId="77777777" w:rsidR="00067163" w:rsidRPr="00025575" w:rsidRDefault="00067163" w:rsidP="001E2CFD">
            <w:pPr>
              <w:tabs>
                <w:tab w:val="left" w:pos="6197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025575">
              <w:rPr>
                <w:rFonts w:ascii="Arial" w:hAnsi="Arial" w:cs="Arial"/>
                <w:sz w:val="16"/>
                <w:szCs w:val="16"/>
              </w:rPr>
              <w:t>GRUPO  3: ________________________ Nombre y apellidos:              Edad:</w:t>
            </w:r>
          </w:p>
        </w:tc>
      </w:tr>
    </w:tbl>
    <w:p w14:paraId="1383D28B" w14:textId="77777777" w:rsidR="00067163" w:rsidRPr="00025575" w:rsidRDefault="00067163" w:rsidP="00067163">
      <w:pPr>
        <w:pStyle w:val="Ttulo1"/>
        <w:ind w:right="0" w:firstLine="0"/>
      </w:pPr>
      <w:r w:rsidRPr="00025575">
        <w:t>4.- DESCRIPCIÓN Y CRONOGRAMA DE LAS ACTIVIDADES O MATERIAL:</w:t>
      </w:r>
    </w:p>
    <w:tbl>
      <w:tblPr>
        <w:tblpPr w:leftFromText="141" w:rightFromText="141" w:vertAnchor="text" w:tblpXSpec="center" w:tblpY="1"/>
        <w:tblOverlap w:val="never"/>
        <w:tblW w:w="9072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9072"/>
      </w:tblGrid>
      <w:tr w:rsidR="00025575" w:rsidRPr="00025575" w14:paraId="70CAEC6E" w14:textId="77777777" w:rsidTr="001E2CFD">
        <w:trPr>
          <w:trHeight w:val="1177"/>
          <w:tblCellSpacing w:w="42" w:type="dxa"/>
          <w:jc w:val="center"/>
        </w:trPr>
        <w:tc>
          <w:tcPr>
            <w:tcW w:w="8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CC21" w14:textId="77777777" w:rsidR="00067163" w:rsidRPr="00025575" w:rsidRDefault="00067163" w:rsidP="001E2CFD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Hlk103844774"/>
            <w:r w:rsidRPr="00025575">
              <w:rPr>
                <w:rFonts w:ascii="Arial" w:hAnsi="Arial" w:cs="Arial"/>
                <w:sz w:val="18"/>
                <w:szCs w:val="18"/>
              </w:rPr>
              <w:t>Resumen del cronograma:</w:t>
            </w:r>
          </w:p>
          <w:tbl>
            <w:tblPr>
              <w:tblStyle w:val="Tablaconcuadrcula"/>
              <w:tblpPr w:leftFromText="141" w:rightFromText="141" w:vertAnchor="text" w:horzAnchor="margin" w:tblpY="33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754"/>
              <w:gridCol w:w="4277"/>
              <w:gridCol w:w="954"/>
            </w:tblGrid>
            <w:tr w:rsidR="00025575" w:rsidRPr="00025575" w14:paraId="2E494B34" w14:textId="77777777" w:rsidTr="001E2CFD">
              <w:tc>
                <w:tcPr>
                  <w:tcW w:w="0" w:type="auto"/>
                </w:tcPr>
                <w:p w14:paraId="4213D937" w14:textId="77777777" w:rsidR="00067163" w:rsidRPr="00025575" w:rsidRDefault="00067163" w:rsidP="001E2CFD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25575">
                    <w:rPr>
                      <w:rFonts w:ascii="Arial" w:hAnsi="Arial" w:cs="Arial"/>
                      <w:sz w:val="16"/>
                      <w:szCs w:val="16"/>
                    </w:rPr>
                    <w:t>TIPO DE ACTIVIDAD</w:t>
                  </w:r>
                </w:p>
              </w:tc>
              <w:tc>
                <w:tcPr>
                  <w:tcW w:w="0" w:type="auto"/>
                </w:tcPr>
                <w:p w14:paraId="0E80FAE9" w14:textId="77777777" w:rsidR="00067163" w:rsidRPr="00025575" w:rsidRDefault="00067163" w:rsidP="001E2CFD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25575">
                    <w:rPr>
                      <w:rFonts w:ascii="Arial" w:hAnsi="Arial" w:cs="Arial"/>
                      <w:sz w:val="16"/>
                      <w:szCs w:val="16"/>
                    </w:rPr>
                    <w:t xml:space="preserve">Número DE ACTIVIDADES O TURNOS REALIZADOS </w:t>
                  </w:r>
                  <w:r w:rsidRPr="00025575">
                    <w:rPr>
                      <w:rFonts w:ascii="Arial" w:hAnsi="Arial" w:cs="Arial"/>
                      <w:sz w:val="16"/>
                      <w:szCs w:val="16"/>
                      <w:vertAlign w:val="superscript"/>
                    </w:rPr>
                    <w:t>(2)</w:t>
                  </w:r>
                </w:p>
              </w:tc>
              <w:tc>
                <w:tcPr>
                  <w:tcW w:w="0" w:type="auto"/>
                </w:tcPr>
                <w:p w14:paraId="05266DA7" w14:textId="77777777" w:rsidR="00067163" w:rsidRPr="00025575" w:rsidRDefault="00067163" w:rsidP="001E2CFD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25575">
                    <w:rPr>
                      <w:rFonts w:ascii="Arial" w:hAnsi="Arial" w:cs="Arial"/>
                      <w:sz w:val="16"/>
                      <w:szCs w:val="16"/>
                    </w:rPr>
                    <w:t>PERÍODO</w:t>
                  </w:r>
                </w:p>
              </w:tc>
            </w:tr>
            <w:tr w:rsidR="00025575" w:rsidRPr="00025575" w14:paraId="1B2BE5CB" w14:textId="77777777" w:rsidTr="001E2CFD">
              <w:tc>
                <w:tcPr>
                  <w:tcW w:w="0" w:type="auto"/>
                </w:tcPr>
                <w:p w14:paraId="4CD6D1D2" w14:textId="77777777" w:rsidR="00067163" w:rsidRPr="00025575" w:rsidRDefault="00067163" w:rsidP="001E2CF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683C4D83" w14:textId="77777777" w:rsidR="00067163" w:rsidRPr="00025575" w:rsidRDefault="00067163" w:rsidP="001E2CF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6C768DD4" w14:textId="77777777" w:rsidR="00067163" w:rsidRPr="00025575" w:rsidRDefault="00067163" w:rsidP="001E2CF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25575" w:rsidRPr="00025575" w14:paraId="38017067" w14:textId="77777777" w:rsidTr="001E2CFD">
              <w:tc>
                <w:tcPr>
                  <w:tcW w:w="0" w:type="auto"/>
                </w:tcPr>
                <w:p w14:paraId="7E1B663F" w14:textId="77777777" w:rsidR="00067163" w:rsidRPr="00025575" w:rsidRDefault="00067163" w:rsidP="001E2CF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7C2E865B" w14:textId="77777777" w:rsidR="00067163" w:rsidRPr="00025575" w:rsidRDefault="00067163" w:rsidP="001E2CF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1FE53A7C" w14:textId="77777777" w:rsidR="00067163" w:rsidRPr="00025575" w:rsidRDefault="00067163" w:rsidP="001E2CF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2A41F297" w14:textId="77777777" w:rsidR="00067163" w:rsidRPr="00025575" w:rsidRDefault="00067163" w:rsidP="001E2CF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045629" w14:textId="77777777" w:rsidR="00067163" w:rsidRPr="00025575" w:rsidRDefault="00067163" w:rsidP="001E2CF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6A2B6D" w14:textId="77777777" w:rsidR="00067163" w:rsidRPr="00025575" w:rsidRDefault="00067163" w:rsidP="001E2CF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810C7D9" w14:textId="77777777" w:rsidR="00067163" w:rsidRPr="00025575" w:rsidRDefault="00067163" w:rsidP="001E2CF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6CF7BBD" w14:textId="77777777" w:rsidR="00067163" w:rsidRPr="00025575" w:rsidRDefault="00067163" w:rsidP="001E2CF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25575" w:rsidRPr="00025575" w14:paraId="597E52ED" w14:textId="77777777" w:rsidTr="001E2CFD">
        <w:trPr>
          <w:trHeight w:val="473"/>
          <w:tblCellSpacing w:w="42" w:type="dxa"/>
          <w:jc w:val="center"/>
        </w:trPr>
        <w:tc>
          <w:tcPr>
            <w:tcW w:w="8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31F2" w14:textId="77777777" w:rsidR="00067163" w:rsidRPr="00025575" w:rsidRDefault="00067163" w:rsidP="001E2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025575">
              <w:rPr>
                <w:rFonts w:ascii="Arial" w:hAnsi="Arial" w:cs="Arial"/>
                <w:sz w:val="18"/>
                <w:szCs w:val="18"/>
                <w:lang w:val="es-ES_tradnl"/>
              </w:rPr>
              <w:t>Insertar fotografías de las actividades, (libros, juegos, etc.) y su depósito o adjuntar en documento anexo:</w:t>
            </w:r>
          </w:p>
          <w:p w14:paraId="47D1DFAA" w14:textId="77777777" w:rsidR="00067163" w:rsidRPr="00025575" w:rsidRDefault="00067163" w:rsidP="001E2CFD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</w:tr>
    </w:tbl>
    <w:bookmarkEnd w:id="0"/>
    <w:p w14:paraId="5E402397" w14:textId="77777777" w:rsidR="00067163" w:rsidRPr="00025575" w:rsidRDefault="00067163" w:rsidP="00067163">
      <w:pPr>
        <w:pStyle w:val="Ttulo1"/>
        <w:ind w:right="0" w:firstLine="0"/>
      </w:pPr>
      <w:r w:rsidRPr="00025575">
        <w:t>5.- METODOLOGÍA. EJECUCIÓN DIRECTA O CONTRATACIÓN DE EMPRESAS:</w:t>
      </w:r>
    </w:p>
    <w:tbl>
      <w:tblPr>
        <w:tblpPr w:leftFromText="141" w:rightFromText="141" w:vertAnchor="text" w:tblpXSpec="center" w:tblpY="1"/>
        <w:tblOverlap w:val="never"/>
        <w:tblW w:w="9072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9072"/>
      </w:tblGrid>
      <w:tr w:rsidR="00025575" w:rsidRPr="00025575" w14:paraId="33CC1AA7" w14:textId="77777777" w:rsidTr="001E2CFD">
        <w:trPr>
          <w:trHeight w:val="284"/>
          <w:tblCellSpacing w:w="42" w:type="dxa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3B5C" w14:textId="77777777" w:rsidR="00067163" w:rsidRPr="00025575" w:rsidRDefault="00067163" w:rsidP="001E2CF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38275787" w14:textId="77777777" w:rsidR="00067163" w:rsidRPr="00025575" w:rsidRDefault="00067163" w:rsidP="00067163">
      <w:pPr>
        <w:pStyle w:val="Ttulo1"/>
        <w:ind w:right="0" w:firstLine="0"/>
      </w:pPr>
      <w:r w:rsidRPr="00025575">
        <w:t>6.- FECHAS Y HORARIO DE REALIZACIÓN:</w:t>
      </w:r>
    </w:p>
    <w:tbl>
      <w:tblPr>
        <w:tblpPr w:leftFromText="141" w:rightFromText="141" w:vertAnchor="text" w:tblpXSpec="center" w:tblpY="1"/>
        <w:tblOverlap w:val="never"/>
        <w:tblW w:w="9072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9072"/>
      </w:tblGrid>
      <w:tr w:rsidR="00025575" w:rsidRPr="00025575" w14:paraId="6A0A059E" w14:textId="77777777" w:rsidTr="001E2CFD">
        <w:trPr>
          <w:trHeight w:val="284"/>
          <w:tblCellSpacing w:w="42" w:type="dxa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5AE3B" w14:textId="77777777" w:rsidR="00067163" w:rsidRPr="00025575" w:rsidRDefault="00067163" w:rsidP="001E2CF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1D8665BA" w14:textId="77777777" w:rsidR="00067163" w:rsidRPr="00025575" w:rsidRDefault="00067163" w:rsidP="00067163">
      <w:pPr>
        <w:pStyle w:val="Ttulo1"/>
        <w:ind w:right="0" w:firstLine="0"/>
      </w:pPr>
      <w:r w:rsidRPr="00025575">
        <w:t>7.- SISTEMA DE EVALUACIÓN Y RESULTADOS OBTENIDOS:</w:t>
      </w:r>
    </w:p>
    <w:tbl>
      <w:tblPr>
        <w:tblpPr w:leftFromText="141" w:rightFromText="141" w:vertAnchor="text" w:tblpXSpec="center" w:tblpY="1"/>
        <w:tblOverlap w:val="never"/>
        <w:tblW w:w="9072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9072"/>
      </w:tblGrid>
      <w:tr w:rsidR="00025575" w:rsidRPr="00025575" w14:paraId="437A5216" w14:textId="77777777" w:rsidTr="001E2CFD">
        <w:trPr>
          <w:trHeight w:val="284"/>
          <w:tblCellSpacing w:w="42" w:type="dxa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568E" w14:textId="77777777" w:rsidR="00067163" w:rsidRPr="00025575" w:rsidRDefault="00067163" w:rsidP="001E2CF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6AC014A" w14:textId="77777777" w:rsidR="00067163" w:rsidRPr="00025575" w:rsidRDefault="00067163" w:rsidP="00067163">
      <w:pPr>
        <w:pStyle w:val="Ttulo1"/>
        <w:ind w:right="0" w:firstLine="0"/>
      </w:pPr>
      <w:r w:rsidRPr="00025575">
        <w:t>8.- PRESUPUESTO EJECUTADO: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"/>
        <w:gridCol w:w="3159"/>
        <w:gridCol w:w="965"/>
        <w:gridCol w:w="367"/>
        <w:gridCol w:w="3140"/>
        <w:gridCol w:w="972"/>
      </w:tblGrid>
      <w:tr w:rsidR="00025575" w:rsidRPr="00025575" w14:paraId="33EB5202" w14:textId="77777777" w:rsidTr="001E2CFD">
        <w:trPr>
          <w:jc w:val="center"/>
        </w:trPr>
        <w:tc>
          <w:tcPr>
            <w:tcW w:w="4491" w:type="dxa"/>
            <w:gridSpan w:val="3"/>
            <w:shd w:val="clear" w:color="auto" w:fill="BFBFBF" w:themeFill="background1" w:themeFillShade="BF"/>
          </w:tcPr>
          <w:p w14:paraId="4FBA51EB" w14:textId="77777777" w:rsidR="00067163" w:rsidRPr="00025575" w:rsidRDefault="00067163" w:rsidP="001E2CF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Ingresos</w:t>
            </w:r>
          </w:p>
        </w:tc>
        <w:tc>
          <w:tcPr>
            <w:tcW w:w="4479" w:type="dxa"/>
            <w:gridSpan w:val="3"/>
            <w:shd w:val="clear" w:color="auto" w:fill="BFBFBF" w:themeFill="background1" w:themeFillShade="BF"/>
          </w:tcPr>
          <w:p w14:paraId="39E57CA3" w14:textId="77777777" w:rsidR="00067163" w:rsidRPr="00025575" w:rsidRDefault="00067163" w:rsidP="001E2CF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Gastos</w:t>
            </w:r>
          </w:p>
        </w:tc>
      </w:tr>
      <w:tr w:rsidR="00025575" w:rsidRPr="00025575" w14:paraId="6503DAA1" w14:textId="77777777" w:rsidTr="001E2CFD">
        <w:trPr>
          <w:jc w:val="center"/>
        </w:trPr>
        <w:tc>
          <w:tcPr>
            <w:tcW w:w="3526" w:type="dxa"/>
            <w:gridSpan w:val="2"/>
            <w:vAlign w:val="center"/>
          </w:tcPr>
          <w:p w14:paraId="65B5D391" w14:textId="77777777" w:rsidR="00067163" w:rsidRPr="00025575" w:rsidRDefault="00067163" w:rsidP="001E2CF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Concepto</w:t>
            </w:r>
          </w:p>
        </w:tc>
        <w:tc>
          <w:tcPr>
            <w:tcW w:w="965" w:type="dxa"/>
            <w:vAlign w:val="center"/>
          </w:tcPr>
          <w:p w14:paraId="0B824E66" w14:textId="77777777" w:rsidR="00067163" w:rsidRPr="00025575" w:rsidRDefault="00067163" w:rsidP="001E2CF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Importe</w:t>
            </w:r>
          </w:p>
          <w:p w14:paraId="21066809" w14:textId="77777777" w:rsidR="00067163" w:rsidRPr="00025575" w:rsidRDefault="00067163" w:rsidP="001E2CFD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8"/>
                <w:szCs w:val="8"/>
                <w:lang w:val="es-ES_tradnl"/>
              </w:rPr>
              <w:t>(I.V.A. INCLUIDO)</w:t>
            </w:r>
          </w:p>
        </w:tc>
        <w:tc>
          <w:tcPr>
            <w:tcW w:w="3507" w:type="dxa"/>
            <w:gridSpan w:val="2"/>
            <w:vAlign w:val="center"/>
          </w:tcPr>
          <w:p w14:paraId="0DD1F7F7" w14:textId="77777777" w:rsidR="00067163" w:rsidRPr="00025575" w:rsidRDefault="00067163" w:rsidP="001E2CF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Concepto</w:t>
            </w:r>
          </w:p>
        </w:tc>
        <w:tc>
          <w:tcPr>
            <w:tcW w:w="972" w:type="dxa"/>
            <w:vAlign w:val="center"/>
          </w:tcPr>
          <w:p w14:paraId="4B227846" w14:textId="77777777" w:rsidR="00067163" w:rsidRPr="00025575" w:rsidRDefault="00067163" w:rsidP="001E2CF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Importe</w:t>
            </w:r>
          </w:p>
          <w:p w14:paraId="046D0274" w14:textId="77777777" w:rsidR="00067163" w:rsidRPr="00025575" w:rsidRDefault="00067163" w:rsidP="001E2CF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8"/>
                <w:szCs w:val="8"/>
                <w:lang w:val="es-ES_tradnl"/>
              </w:rPr>
              <w:t>(I.V.A. INCLUIDO)</w:t>
            </w:r>
          </w:p>
        </w:tc>
      </w:tr>
      <w:tr w:rsidR="00025575" w:rsidRPr="00025575" w14:paraId="07525A25" w14:textId="77777777" w:rsidTr="001E2CFD">
        <w:trPr>
          <w:jc w:val="center"/>
        </w:trPr>
        <w:tc>
          <w:tcPr>
            <w:tcW w:w="367" w:type="dxa"/>
          </w:tcPr>
          <w:p w14:paraId="5FE73F0F" w14:textId="77777777" w:rsidR="00067163" w:rsidRPr="00025575" w:rsidRDefault="00067163" w:rsidP="001E2CF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1.</w:t>
            </w:r>
          </w:p>
        </w:tc>
        <w:tc>
          <w:tcPr>
            <w:tcW w:w="3159" w:type="dxa"/>
          </w:tcPr>
          <w:p w14:paraId="456B03DB" w14:textId="77777777" w:rsidR="00067163" w:rsidRPr="00025575" w:rsidRDefault="00067163" w:rsidP="001E2CFD">
            <w:pPr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Aportación del Ayuntamiento</w:t>
            </w:r>
          </w:p>
        </w:tc>
        <w:tc>
          <w:tcPr>
            <w:tcW w:w="965" w:type="dxa"/>
          </w:tcPr>
          <w:p w14:paraId="357FC77E" w14:textId="77777777" w:rsidR="00067163" w:rsidRPr="00025575" w:rsidRDefault="00067163" w:rsidP="001E2CFD">
            <w:pPr>
              <w:jc w:val="right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367" w:type="dxa"/>
          </w:tcPr>
          <w:p w14:paraId="02150BF0" w14:textId="77777777" w:rsidR="00067163" w:rsidRPr="00025575" w:rsidRDefault="00067163" w:rsidP="001E2CF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1.</w:t>
            </w:r>
          </w:p>
        </w:tc>
        <w:tc>
          <w:tcPr>
            <w:tcW w:w="3140" w:type="dxa"/>
          </w:tcPr>
          <w:p w14:paraId="7C779D86" w14:textId="77777777" w:rsidR="00067163" w:rsidRPr="00025575" w:rsidRDefault="00067163" w:rsidP="001E2CFD">
            <w:pPr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972" w:type="dxa"/>
          </w:tcPr>
          <w:p w14:paraId="13E30563" w14:textId="77777777" w:rsidR="00067163" w:rsidRPr="00025575" w:rsidRDefault="00067163" w:rsidP="001E2CFD">
            <w:pPr>
              <w:jc w:val="right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025575" w:rsidRPr="00025575" w14:paraId="097C9B5B" w14:textId="77777777" w:rsidTr="001E2CFD">
        <w:trPr>
          <w:jc w:val="center"/>
        </w:trPr>
        <w:tc>
          <w:tcPr>
            <w:tcW w:w="367" w:type="dxa"/>
          </w:tcPr>
          <w:p w14:paraId="7D58F33D" w14:textId="77777777" w:rsidR="00067163" w:rsidRPr="00025575" w:rsidRDefault="00067163" w:rsidP="001E2CF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2.</w:t>
            </w:r>
          </w:p>
        </w:tc>
        <w:tc>
          <w:tcPr>
            <w:tcW w:w="3159" w:type="dxa"/>
          </w:tcPr>
          <w:p w14:paraId="58785508" w14:textId="77777777" w:rsidR="00067163" w:rsidRPr="00025575" w:rsidRDefault="00067163" w:rsidP="001E2CFD">
            <w:pPr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Cuotas por participación desglosadas</w:t>
            </w:r>
          </w:p>
        </w:tc>
        <w:tc>
          <w:tcPr>
            <w:tcW w:w="965" w:type="dxa"/>
          </w:tcPr>
          <w:p w14:paraId="1B630713" w14:textId="77777777" w:rsidR="00067163" w:rsidRPr="00025575" w:rsidRDefault="00067163" w:rsidP="001E2CFD">
            <w:pPr>
              <w:jc w:val="right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367" w:type="dxa"/>
          </w:tcPr>
          <w:p w14:paraId="41131E59" w14:textId="77777777" w:rsidR="00067163" w:rsidRPr="00025575" w:rsidRDefault="00067163" w:rsidP="001E2CF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2.</w:t>
            </w:r>
          </w:p>
        </w:tc>
        <w:tc>
          <w:tcPr>
            <w:tcW w:w="3140" w:type="dxa"/>
          </w:tcPr>
          <w:p w14:paraId="158009E3" w14:textId="77777777" w:rsidR="00067163" w:rsidRPr="00025575" w:rsidRDefault="00067163" w:rsidP="001E2CFD">
            <w:pPr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972" w:type="dxa"/>
          </w:tcPr>
          <w:p w14:paraId="6C07FCDD" w14:textId="77777777" w:rsidR="00067163" w:rsidRPr="00025575" w:rsidRDefault="00067163" w:rsidP="001E2CFD">
            <w:pPr>
              <w:jc w:val="right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025575" w:rsidRPr="00025575" w14:paraId="21495A8D" w14:textId="77777777" w:rsidTr="001E2CFD">
        <w:trPr>
          <w:jc w:val="center"/>
        </w:trPr>
        <w:tc>
          <w:tcPr>
            <w:tcW w:w="367" w:type="dxa"/>
          </w:tcPr>
          <w:p w14:paraId="0C60A949" w14:textId="77777777" w:rsidR="00067163" w:rsidRPr="00025575" w:rsidRDefault="00067163" w:rsidP="001E2CF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3.</w:t>
            </w:r>
          </w:p>
        </w:tc>
        <w:tc>
          <w:tcPr>
            <w:tcW w:w="3159" w:type="dxa"/>
          </w:tcPr>
          <w:p w14:paraId="734B03F9" w14:textId="77777777" w:rsidR="00067163" w:rsidRPr="00025575" w:rsidRDefault="00067163" w:rsidP="001E2CFD">
            <w:pPr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Otros ingresos</w:t>
            </w:r>
          </w:p>
        </w:tc>
        <w:tc>
          <w:tcPr>
            <w:tcW w:w="965" w:type="dxa"/>
          </w:tcPr>
          <w:p w14:paraId="1FE458FA" w14:textId="77777777" w:rsidR="00067163" w:rsidRPr="00025575" w:rsidRDefault="00067163" w:rsidP="001E2CFD">
            <w:pPr>
              <w:jc w:val="right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367" w:type="dxa"/>
          </w:tcPr>
          <w:p w14:paraId="1636297E" w14:textId="77777777" w:rsidR="00067163" w:rsidRPr="00025575" w:rsidRDefault="00067163" w:rsidP="001E2CF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3.</w:t>
            </w:r>
          </w:p>
        </w:tc>
        <w:tc>
          <w:tcPr>
            <w:tcW w:w="3140" w:type="dxa"/>
          </w:tcPr>
          <w:p w14:paraId="36E282DE" w14:textId="77777777" w:rsidR="00067163" w:rsidRPr="00025575" w:rsidRDefault="00067163" w:rsidP="001E2CFD">
            <w:pPr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972" w:type="dxa"/>
          </w:tcPr>
          <w:p w14:paraId="2AC34C0D" w14:textId="77777777" w:rsidR="00067163" w:rsidRPr="00025575" w:rsidRDefault="00067163" w:rsidP="001E2CFD">
            <w:pPr>
              <w:jc w:val="right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025575" w:rsidRPr="00025575" w14:paraId="431330CD" w14:textId="77777777" w:rsidTr="001E2CFD">
        <w:trPr>
          <w:jc w:val="center"/>
        </w:trPr>
        <w:tc>
          <w:tcPr>
            <w:tcW w:w="367" w:type="dxa"/>
          </w:tcPr>
          <w:p w14:paraId="1623A62C" w14:textId="77777777" w:rsidR="00067163" w:rsidRPr="00025575" w:rsidRDefault="00067163" w:rsidP="001E2CF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4.</w:t>
            </w:r>
          </w:p>
        </w:tc>
        <w:tc>
          <w:tcPr>
            <w:tcW w:w="3159" w:type="dxa"/>
          </w:tcPr>
          <w:p w14:paraId="70AA9C61" w14:textId="77777777" w:rsidR="00067163" w:rsidRPr="00025575" w:rsidRDefault="00067163" w:rsidP="001E2CF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Subvención CONCEDIDA</w:t>
            </w:r>
          </w:p>
        </w:tc>
        <w:tc>
          <w:tcPr>
            <w:tcW w:w="965" w:type="dxa"/>
          </w:tcPr>
          <w:p w14:paraId="5C3E307E" w14:textId="77777777" w:rsidR="00067163" w:rsidRPr="00025575" w:rsidRDefault="00067163" w:rsidP="001E2CFD">
            <w:pPr>
              <w:jc w:val="right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367" w:type="dxa"/>
          </w:tcPr>
          <w:p w14:paraId="58D74A55" w14:textId="77777777" w:rsidR="00067163" w:rsidRPr="00025575" w:rsidRDefault="00067163" w:rsidP="001E2CF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4.</w:t>
            </w:r>
          </w:p>
        </w:tc>
        <w:tc>
          <w:tcPr>
            <w:tcW w:w="3140" w:type="dxa"/>
          </w:tcPr>
          <w:p w14:paraId="564B82AF" w14:textId="77777777" w:rsidR="00067163" w:rsidRPr="00025575" w:rsidRDefault="00067163" w:rsidP="001E2CFD">
            <w:pPr>
              <w:jc w:val="both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972" w:type="dxa"/>
          </w:tcPr>
          <w:p w14:paraId="29E14B51" w14:textId="77777777" w:rsidR="00067163" w:rsidRPr="00025575" w:rsidRDefault="00067163" w:rsidP="001E2CFD">
            <w:pPr>
              <w:jc w:val="right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067163" w:rsidRPr="00025575" w14:paraId="0B86B347" w14:textId="77777777" w:rsidTr="001E2CFD">
        <w:trPr>
          <w:jc w:val="center"/>
        </w:trPr>
        <w:tc>
          <w:tcPr>
            <w:tcW w:w="3526" w:type="dxa"/>
            <w:gridSpan w:val="2"/>
            <w:shd w:val="clear" w:color="auto" w:fill="BFBFBF" w:themeFill="background1" w:themeFillShade="BF"/>
          </w:tcPr>
          <w:p w14:paraId="52440229" w14:textId="77777777" w:rsidR="00067163" w:rsidRPr="00025575" w:rsidRDefault="00067163" w:rsidP="001E2CF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>Presupuesto total de los ingresos</w:t>
            </w:r>
          </w:p>
        </w:tc>
        <w:tc>
          <w:tcPr>
            <w:tcW w:w="965" w:type="dxa"/>
            <w:shd w:val="clear" w:color="auto" w:fill="BFBFBF" w:themeFill="background1" w:themeFillShade="BF"/>
          </w:tcPr>
          <w:p w14:paraId="1613C8FF" w14:textId="77777777" w:rsidR="00067163" w:rsidRPr="00025575" w:rsidRDefault="00067163" w:rsidP="001E2CFD">
            <w:pPr>
              <w:jc w:val="right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3507" w:type="dxa"/>
            <w:gridSpan w:val="2"/>
            <w:shd w:val="clear" w:color="auto" w:fill="BFBFBF" w:themeFill="background1" w:themeFillShade="BF"/>
          </w:tcPr>
          <w:p w14:paraId="101299E9" w14:textId="77777777" w:rsidR="00067163" w:rsidRPr="00025575" w:rsidRDefault="00067163" w:rsidP="001E2CF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</w:pPr>
            <w:r w:rsidRPr="00025575">
              <w:rPr>
                <w:rFonts w:ascii="Arial" w:hAnsi="Arial" w:cs="Arial"/>
                <w:b/>
                <w:bCs/>
                <w:sz w:val="16"/>
                <w:szCs w:val="16"/>
                <w:lang w:val="es-ES_tradnl"/>
              </w:rPr>
              <w:t xml:space="preserve">Presupuesto total de gastos </w:t>
            </w:r>
            <w:r w:rsidRPr="00025575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s-ES_tradnl"/>
              </w:rPr>
              <w:t>(3)</w:t>
            </w:r>
          </w:p>
        </w:tc>
        <w:tc>
          <w:tcPr>
            <w:tcW w:w="972" w:type="dxa"/>
          </w:tcPr>
          <w:p w14:paraId="34A726C2" w14:textId="77777777" w:rsidR="00067163" w:rsidRPr="00025575" w:rsidRDefault="00067163" w:rsidP="001E2CFD">
            <w:pPr>
              <w:jc w:val="right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</w:p>
        </w:tc>
      </w:tr>
    </w:tbl>
    <w:p w14:paraId="49985341" w14:textId="77777777" w:rsidR="00067163" w:rsidRPr="00025575" w:rsidRDefault="00067163" w:rsidP="00067163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41" w:rightFromText="141" w:vertAnchor="text" w:tblpY="1"/>
        <w:tblOverlap w:val="never"/>
        <w:tblW w:w="9072" w:type="dxa"/>
        <w:tblLook w:val="01E0" w:firstRow="1" w:lastRow="1" w:firstColumn="1" w:lastColumn="1" w:noHBand="0" w:noVBand="0"/>
      </w:tblPr>
      <w:tblGrid>
        <w:gridCol w:w="9072"/>
      </w:tblGrid>
      <w:tr w:rsidR="00025575" w:rsidRPr="00025575" w14:paraId="59D9ED4A" w14:textId="77777777" w:rsidTr="001E2CFD">
        <w:trPr>
          <w:trHeight w:val="573"/>
        </w:trPr>
        <w:tc>
          <w:tcPr>
            <w:tcW w:w="9072" w:type="dxa"/>
            <w:vAlign w:val="center"/>
          </w:tcPr>
          <w:p w14:paraId="73BEC1BF" w14:textId="77777777" w:rsidR="00067163" w:rsidRPr="00025575" w:rsidRDefault="00067163" w:rsidP="001E2CF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025575">
              <w:rPr>
                <w:rFonts w:ascii="Arial" w:hAnsi="Arial" w:cs="Arial"/>
                <w:sz w:val="17"/>
                <w:szCs w:val="17"/>
              </w:rPr>
              <w:t>A la fecha de la firma.</w:t>
            </w:r>
          </w:p>
          <w:p w14:paraId="781BB41E" w14:textId="77777777" w:rsidR="00067163" w:rsidRPr="00025575" w:rsidRDefault="00067163" w:rsidP="001E2CF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025575">
              <w:rPr>
                <w:rFonts w:ascii="Arial" w:hAnsi="Arial" w:cs="Arial"/>
                <w:sz w:val="17"/>
                <w:szCs w:val="17"/>
              </w:rPr>
              <w:t>EL/LA ALCALDE/SA-PRESIDENTE/A</w:t>
            </w:r>
          </w:p>
        </w:tc>
      </w:tr>
    </w:tbl>
    <w:p w14:paraId="18711C9B" w14:textId="77777777" w:rsidR="00067163" w:rsidRPr="00025575" w:rsidRDefault="00067163" w:rsidP="00067163">
      <w:pPr>
        <w:jc w:val="both"/>
        <w:rPr>
          <w:rFonts w:ascii="Arial" w:hAnsi="Arial" w:cs="Arial"/>
          <w:sz w:val="14"/>
          <w:szCs w:val="14"/>
        </w:rPr>
      </w:pPr>
      <w:r w:rsidRPr="00025575">
        <w:rPr>
          <w:rFonts w:ascii="Arial" w:hAnsi="Arial" w:cs="Arial"/>
          <w:sz w:val="14"/>
          <w:szCs w:val="14"/>
        </w:rPr>
        <w:t>(1) Monitor o coordinador de TL, gestor de instalaciones juveniles, informador juvenil, profesor o director de formación.</w:t>
      </w:r>
    </w:p>
    <w:p w14:paraId="46632F4A" w14:textId="77777777" w:rsidR="00067163" w:rsidRPr="00025575" w:rsidRDefault="00067163" w:rsidP="00067163">
      <w:pPr>
        <w:jc w:val="both"/>
        <w:rPr>
          <w:rFonts w:ascii="Arial" w:hAnsi="Arial" w:cs="Arial"/>
          <w:bCs/>
          <w:sz w:val="14"/>
          <w:szCs w:val="14"/>
        </w:rPr>
      </w:pPr>
      <w:bookmarkStart w:id="1" w:name="_Hlk130824254"/>
      <w:r w:rsidRPr="00025575">
        <w:rPr>
          <w:rFonts w:ascii="Arial" w:hAnsi="Arial" w:cs="Arial"/>
          <w:sz w:val="14"/>
          <w:szCs w:val="14"/>
        </w:rPr>
        <w:t xml:space="preserve">(2) </w:t>
      </w:r>
      <w:r w:rsidRPr="00025575">
        <w:rPr>
          <w:rFonts w:ascii="Arial" w:hAnsi="Arial" w:cs="Arial"/>
          <w:bCs/>
          <w:sz w:val="14"/>
          <w:szCs w:val="14"/>
        </w:rPr>
        <w:t>Cada 15 participantes se contabilizará un grupo de ludotecas o campamentos.</w:t>
      </w:r>
    </w:p>
    <w:p w14:paraId="661A0093" w14:textId="77777777" w:rsidR="00067163" w:rsidRPr="00025575" w:rsidRDefault="00067163" w:rsidP="00067163">
      <w:pPr>
        <w:jc w:val="both"/>
        <w:rPr>
          <w:rFonts w:ascii="Arial" w:hAnsi="Arial" w:cs="Arial"/>
          <w:sz w:val="14"/>
          <w:szCs w:val="14"/>
        </w:rPr>
      </w:pPr>
      <w:r w:rsidRPr="00025575">
        <w:rPr>
          <w:rFonts w:ascii="Arial" w:hAnsi="Arial" w:cs="Arial"/>
          <w:bCs/>
          <w:sz w:val="14"/>
          <w:szCs w:val="14"/>
        </w:rPr>
        <w:t xml:space="preserve">(3) </w:t>
      </w:r>
      <w:r w:rsidRPr="00025575">
        <w:rPr>
          <w:rFonts w:ascii="Arial" w:hAnsi="Arial" w:cs="Arial"/>
          <w:sz w:val="14"/>
          <w:szCs w:val="14"/>
        </w:rPr>
        <w:t>El presupuesto deberá estar equilibrado en gastos e ingresos.</w:t>
      </w:r>
      <w:bookmarkEnd w:id="1"/>
    </w:p>
    <w:sectPr w:rsidR="00067163" w:rsidRPr="00025575" w:rsidSect="009C0DD3">
      <w:footerReference w:type="default" r:id="rId8"/>
      <w:type w:val="continuous"/>
      <w:pgSz w:w="11906" w:h="16838"/>
      <w:pgMar w:top="2127" w:right="1134" w:bottom="1134" w:left="1418" w:header="709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CA5F9" w14:textId="77777777" w:rsidR="00871C02" w:rsidRDefault="00871C02">
      <w:r>
        <w:separator/>
      </w:r>
    </w:p>
  </w:endnote>
  <w:endnote w:type="continuationSeparator" w:id="0">
    <w:p w14:paraId="40668F55" w14:textId="77777777" w:rsidR="00871C02" w:rsidRDefault="00871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partan">
    <w:altName w:val="Calibri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A4C45" w14:textId="77777777" w:rsidR="00871C02" w:rsidRDefault="00871C02">
    <w:pPr>
      <w:pStyle w:val="Piedepgin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Página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3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de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15</w:t>
    </w:r>
    <w:r>
      <w:rPr>
        <w:rFonts w:ascii="Arial" w:hAnsi="Arial" w:cs="Arial"/>
        <w:b/>
        <w:sz w:val="16"/>
        <w:szCs w:val="16"/>
      </w:rPr>
      <w:fldChar w:fldCharType="end"/>
    </w:r>
  </w:p>
  <w:p w14:paraId="7B5CD42C" w14:textId="77777777" w:rsidR="00871C02" w:rsidRDefault="00871C0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E1A54" w14:textId="77777777" w:rsidR="00871C02" w:rsidRDefault="00871C02">
      <w:r>
        <w:separator/>
      </w:r>
    </w:p>
  </w:footnote>
  <w:footnote w:type="continuationSeparator" w:id="0">
    <w:p w14:paraId="45681EC4" w14:textId="77777777" w:rsidR="00871C02" w:rsidRDefault="00871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2F40"/>
    <w:multiLevelType w:val="hybridMultilevel"/>
    <w:tmpl w:val="000284C2"/>
    <w:lvl w:ilvl="0" w:tplc="8C7013F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EC6939"/>
    <w:multiLevelType w:val="hybridMultilevel"/>
    <w:tmpl w:val="0F580C56"/>
    <w:lvl w:ilvl="0" w:tplc="248EC420">
      <w:start w:val="1"/>
      <w:numFmt w:val="upp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A316FA7E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  <w:rPr>
        <w:rFonts w:hint="default"/>
        <w:color w:val="auto"/>
      </w:rPr>
    </w:lvl>
    <w:lvl w:ilvl="2" w:tplc="5E402A30">
      <w:start w:val="1"/>
      <w:numFmt w:val="decimal"/>
      <w:lvlText w:val="%3."/>
      <w:lvlJc w:val="left"/>
      <w:pPr>
        <w:tabs>
          <w:tab w:val="num" w:pos="2831"/>
        </w:tabs>
        <w:ind w:left="2831" w:hanging="360"/>
      </w:pPr>
      <w:rPr>
        <w:rFonts w:hint="default"/>
        <w:b w:val="0"/>
      </w:rPr>
    </w:lvl>
    <w:lvl w:ilvl="3" w:tplc="0C0A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 w15:restartNumberingAfterBreak="0">
    <w:nsid w:val="291C50E9"/>
    <w:multiLevelType w:val="hybridMultilevel"/>
    <w:tmpl w:val="9C143A40"/>
    <w:lvl w:ilvl="0" w:tplc="0C0A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3" w15:restartNumberingAfterBreak="0">
    <w:nsid w:val="38221CD5"/>
    <w:multiLevelType w:val="hybridMultilevel"/>
    <w:tmpl w:val="F500C7C2"/>
    <w:lvl w:ilvl="0" w:tplc="0C0A000F">
      <w:start w:val="1"/>
      <w:numFmt w:val="decimal"/>
      <w:lvlText w:val="%1."/>
      <w:lvlJc w:val="left"/>
      <w:pPr>
        <w:ind w:left="1430" w:hanging="360"/>
      </w:p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3E364E6A"/>
    <w:multiLevelType w:val="hybridMultilevel"/>
    <w:tmpl w:val="04741EE6"/>
    <w:lvl w:ilvl="0" w:tplc="D5D4B7F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0B563D"/>
    <w:multiLevelType w:val="hybridMultilevel"/>
    <w:tmpl w:val="3C66909A"/>
    <w:lvl w:ilvl="0" w:tplc="0C26812C">
      <w:start w:val="1"/>
      <w:numFmt w:val="lowerLetter"/>
      <w:lvlText w:val="%1)"/>
      <w:lvlJc w:val="left"/>
      <w:pPr>
        <w:ind w:left="1429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BCA2DE3"/>
    <w:multiLevelType w:val="hybridMultilevel"/>
    <w:tmpl w:val="1B3C273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EE7E91"/>
    <w:multiLevelType w:val="hybridMultilevel"/>
    <w:tmpl w:val="E1D2F50E"/>
    <w:lvl w:ilvl="0" w:tplc="BA1081C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A71282"/>
    <w:multiLevelType w:val="hybridMultilevel"/>
    <w:tmpl w:val="C69614C4"/>
    <w:lvl w:ilvl="0" w:tplc="E44CB762">
      <w:start w:val="1"/>
      <w:numFmt w:val="decimal"/>
      <w:lvlText w:val="%1."/>
      <w:lvlJc w:val="left"/>
      <w:pPr>
        <w:ind w:left="143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1178616481">
    <w:abstractNumId w:val="7"/>
  </w:num>
  <w:num w:numId="2" w16cid:durableId="430854742">
    <w:abstractNumId w:val="3"/>
  </w:num>
  <w:num w:numId="3" w16cid:durableId="18455105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14925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8728928">
    <w:abstractNumId w:val="0"/>
  </w:num>
  <w:num w:numId="6" w16cid:durableId="1569611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2813974">
    <w:abstractNumId w:val="2"/>
  </w:num>
  <w:num w:numId="8" w16cid:durableId="1208571021">
    <w:abstractNumId w:val="8"/>
  </w:num>
  <w:num w:numId="9" w16cid:durableId="379132354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56A"/>
    <w:rsid w:val="000040A3"/>
    <w:rsid w:val="00011396"/>
    <w:rsid w:val="00012D2F"/>
    <w:rsid w:val="00014D9A"/>
    <w:rsid w:val="00016750"/>
    <w:rsid w:val="0001686C"/>
    <w:rsid w:val="000176DA"/>
    <w:rsid w:val="0002536A"/>
    <w:rsid w:val="00025575"/>
    <w:rsid w:val="0002784E"/>
    <w:rsid w:val="0003256A"/>
    <w:rsid w:val="0003771A"/>
    <w:rsid w:val="00042B8B"/>
    <w:rsid w:val="000449D0"/>
    <w:rsid w:val="00045938"/>
    <w:rsid w:val="00051BD7"/>
    <w:rsid w:val="00052DE5"/>
    <w:rsid w:val="0005525C"/>
    <w:rsid w:val="000633FC"/>
    <w:rsid w:val="000634EC"/>
    <w:rsid w:val="00064035"/>
    <w:rsid w:val="000658B9"/>
    <w:rsid w:val="00067163"/>
    <w:rsid w:val="00070276"/>
    <w:rsid w:val="00070A02"/>
    <w:rsid w:val="0007102F"/>
    <w:rsid w:val="00074939"/>
    <w:rsid w:val="00075584"/>
    <w:rsid w:val="00075D7A"/>
    <w:rsid w:val="000802EE"/>
    <w:rsid w:val="00083ECE"/>
    <w:rsid w:val="00085347"/>
    <w:rsid w:val="000904AC"/>
    <w:rsid w:val="00091513"/>
    <w:rsid w:val="00091DE2"/>
    <w:rsid w:val="0009284E"/>
    <w:rsid w:val="0009504B"/>
    <w:rsid w:val="00096864"/>
    <w:rsid w:val="000B0819"/>
    <w:rsid w:val="000B2023"/>
    <w:rsid w:val="000B2703"/>
    <w:rsid w:val="000B2D59"/>
    <w:rsid w:val="000B477B"/>
    <w:rsid w:val="000C71C2"/>
    <w:rsid w:val="000D0AED"/>
    <w:rsid w:val="000D2B85"/>
    <w:rsid w:val="000D2F36"/>
    <w:rsid w:val="000D30A4"/>
    <w:rsid w:val="000D3EF8"/>
    <w:rsid w:val="000D436D"/>
    <w:rsid w:val="000D6971"/>
    <w:rsid w:val="000E29B6"/>
    <w:rsid w:val="000E31E1"/>
    <w:rsid w:val="000E592E"/>
    <w:rsid w:val="000E647B"/>
    <w:rsid w:val="000E6A0C"/>
    <w:rsid w:val="000F2ECE"/>
    <w:rsid w:val="000F4BE5"/>
    <w:rsid w:val="000F5C9E"/>
    <w:rsid w:val="00100828"/>
    <w:rsid w:val="001009FD"/>
    <w:rsid w:val="00100A43"/>
    <w:rsid w:val="00101FE4"/>
    <w:rsid w:val="00104793"/>
    <w:rsid w:val="00104FC0"/>
    <w:rsid w:val="00105691"/>
    <w:rsid w:val="00105AA5"/>
    <w:rsid w:val="00105F29"/>
    <w:rsid w:val="0010610B"/>
    <w:rsid w:val="00110D02"/>
    <w:rsid w:val="00111221"/>
    <w:rsid w:val="00111E0C"/>
    <w:rsid w:val="00112519"/>
    <w:rsid w:val="00113FC4"/>
    <w:rsid w:val="00114222"/>
    <w:rsid w:val="00115A9B"/>
    <w:rsid w:val="001178B9"/>
    <w:rsid w:val="00121269"/>
    <w:rsid w:val="001254D1"/>
    <w:rsid w:val="00125FCC"/>
    <w:rsid w:val="001265BB"/>
    <w:rsid w:val="0012711C"/>
    <w:rsid w:val="001271C4"/>
    <w:rsid w:val="001331A2"/>
    <w:rsid w:val="0013372E"/>
    <w:rsid w:val="00142312"/>
    <w:rsid w:val="001506AB"/>
    <w:rsid w:val="00153FFB"/>
    <w:rsid w:val="00157C5F"/>
    <w:rsid w:val="00163991"/>
    <w:rsid w:val="00163CBF"/>
    <w:rsid w:val="00165507"/>
    <w:rsid w:val="0016674E"/>
    <w:rsid w:val="00166793"/>
    <w:rsid w:val="00166BDE"/>
    <w:rsid w:val="00167A87"/>
    <w:rsid w:val="00167E84"/>
    <w:rsid w:val="00174E5C"/>
    <w:rsid w:val="00176D49"/>
    <w:rsid w:val="001817FC"/>
    <w:rsid w:val="001838B2"/>
    <w:rsid w:val="00190957"/>
    <w:rsid w:val="001909B7"/>
    <w:rsid w:val="00191432"/>
    <w:rsid w:val="001914B2"/>
    <w:rsid w:val="00197F57"/>
    <w:rsid w:val="001A115E"/>
    <w:rsid w:val="001A1E3F"/>
    <w:rsid w:val="001A509E"/>
    <w:rsid w:val="001A752D"/>
    <w:rsid w:val="001A7A95"/>
    <w:rsid w:val="001B008B"/>
    <w:rsid w:val="001B251B"/>
    <w:rsid w:val="001B2D7F"/>
    <w:rsid w:val="001B414B"/>
    <w:rsid w:val="001B6A34"/>
    <w:rsid w:val="001B77DD"/>
    <w:rsid w:val="001C181B"/>
    <w:rsid w:val="001C2EC1"/>
    <w:rsid w:val="001C44DF"/>
    <w:rsid w:val="001C4EB5"/>
    <w:rsid w:val="001C578D"/>
    <w:rsid w:val="001C5DE6"/>
    <w:rsid w:val="001D257C"/>
    <w:rsid w:val="001D2773"/>
    <w:rsid w:val="001D422D"/>
    <w:rsid w:val="001E23DB"/>
    <w:rsid w:val="001E31EE"/>
    <w:rsid w:val="001E3827"/>
    <w:rsid w:val="001E4FC7"/>
    <w:rsid w:val="001F5254"/>
    <w:rsid w:val="001F59C3"/>
    <w:rsid w:val="001F60F4"/>
    <w:rsid w:val="002020FD"/>
    <w:rsid w:val="002035D7"/>
    <w:rsid w:val="00205972"/>
    <w:rsid w:val="00205E38"/>
    <w:rsid w:val="00206A81"/>
    <w:rsid w:val="00210468"/>
    <w:rsid w:val="002118DE"/>
    <w:rsid w:val="00213CC4"/>
    <w:rsid w:val="0022162C"/>
    <w:rsid w:val="002238A9"/>
    <w:rsid w:val="002301E1"/>
    <w:rsid w:val="002318D9"/>
    <w:rsid w:val="00231B64"/>
    <w:rsid w:val="0023205B"/>
    <w:rsid w:val="00232BD2"/>
    <w:rsid w:val="00235CDB"/>
    <w:rsid w:val="002418FD"/>
    <w:rsid w:val="00245CA5"/>
    <w:rsid w:val="00245D3A"/>
    <w:rsid w:val="002501E9"/>
    <w:rsid w:val="00250606"/>
    <w:rsid w:val="002518CC"/>
    <w:rsid w:val="00256D15"/>
    <w:rsid w:val="002629FB"/>
    <w:rsid w:val="00264B90"/>
    <w:rsid w:val="00265F44"/>
    <w:rsid w:val="00266163"/>
    <w:rsid w:val="002716F0"/>
    <w:rsid w:val="00271FEF"/>
    <w:rsid w:val="0027395B"/>
    <w:rsid w:val="0027497C"/>
    <w:rsid w:val="002753BE"/>
    <w:rsid w:val="002764BB"/>
    <w:rsid w:val="00282E70"/>
    <w:rsid w:val="00290A3A"/>
    <w:rsid w:val="0029199A"/>
    <w:rsid w:val="00294AE6"/>
    <w:rsid w:val="002962C8"/>
    <w:rsid w:val="002A18AD"/>
    <w:rsid w:val="002A39EC"/>
    <w:rsid w:val="002A558E"/>
    <w:rsid w:val="002A68EA"/>
    <w:rsid w:val="002B30BB"/>
    <w:rsid w:val="002B54DF"/>
    <w:rsid w:val="002B5583"/>
    <w:rsid w:val="002C14CB"/>
    <w:rsid w:val="002C3178"/>
    <w:rsid w:val="002C3F42"/>
    <w:rsid w:val="002C5F57"/>
    <w:rsid w:val="002D16D8"/>
    <w:rsid w:val="002D4448"/>
    <w:rsid w:val="002D596F"/>
    <w:rsid w:val="002D70DC"/>
    <w:rsid w:val="002E3287"/>
    <w:rsid w:val="002E45CE"/>
    <w:rsid w:val="002E5BC8"/>
    <w:rsid w:val="002F00E0"/>
    <w:rsid w:val="002F14BA"/>
    <w:rsid w:val="002F6224"/>
    <w:rsid w:val="002F72BD"/>
    <w:rsid w:val="00300445"/>
    <w:rsid w:val="00304873"/>
    <w:rsid w:val="00306643"/>
    <w:rsid w:val="00310812"/>
    <w:rsid w:val="00311ECF"/>
    <w:rsid w:val="0031235D"/>
    <w:rsid w:val="00312804"/>
    <w:rsid w:val="00313752"/>
    <w:rsid w:val="00316534"/>
    <w:rsid w:val="0032031D"/>
    <w:rsid w:val="003208EC"/>
    <w:rsid w:val="00324D0F"/>
    <w:rsid w:val="0032574D"/>
    <w:rsid w:val="003269CE"/>
    <w:rsid w:val="0033124D"/>
    <w:rsid w:val="00331B39"/>
    <w:rsid w:val="00331B68"/>
    <w:rsid w:val="00335B2C"/>
    <w:rsid w:val="003408AB"/>
    <w:rsid w:val="00342086"/>
    <w:rsid w:val="0034435A"/>
    <w:rsid w:val="00346609"/>
    <w:rsid w:val="00353B66"/>
    <w:rsid w:val="00357195"/>
    <w:rsid w:val="00360D51"/>
    <w:rsid w:val="00360EFB"/>
    <w:rsid w:val="00361437"/>
    <w:rsid w:val="003666E7"/>
    <w:rsid w:val="0036778D"/>
    <w:rsid w:val="003700AC"/>
    <w:rsid w:val="00371449"/>
    <w:rsid w:val="00374FCC"/>
    <w:rsid w:val="00377F58"/>
    <w:rsid w:val="00384D97"/>
    <w:rsid w:val="00387161"/>
    <w:rsid w:val="00390B0D"/>
    <w:rsid w:val="00390B53"/>
    <w:rsid w:val="00392FE0"/>
    <w:rsid w:val="00393893"/>
    <w:rsid w:val="003939AC"/>
    <w:rsid w:val="003952B4"/>
    <w:rsid w:val="003953AA"/>
    <w:rsid w:val="003A007F"/>
    <w:rsid w:val="003A0BBB"/>
    <w:rsid w:val="003A13CE"/>
    <w:rsid w:val="003B375B"/>
    <w:rsid w:val="003B3F8D"/>
    <w:rsid w:val="003C1035"/>
    <w:rsid w:val="003C1395"/>
    <w:rsid w:val="003C26AB"/>
    <w:rsid w:val="003C2EB3"/>
    <w:rsid w:val="003D3A20"/>
    <w:rsid w:val="003E0068"/>
    <w:rsid w:val="003E4B30"/>
    <w:rsid w:val="003E4D1D"/>
    <w:rsid w:val="003E7C4D"/>
    <w:rsid w:val="003F0FBA"/>
    <w:rsid w:val="003F13B6"/>
    <w:rsid w:val="003F2005"/>
    <w:rsid w:val="003F281D"/>
    <w:rsid w:val="003F3B40"/>
    <w:rsid w:val="003F6DAB"/>
    <w:rsid w:val="00401AB4"/>
    <w:rsid w:val="00405E79"/>
    <w:rsid w:val="00406D6D"/>
    <w:rsid w:val="00410372"/>
    <w:rsid w:val="00414802"/>
    <w:rsid w:val="00414B0F"/>
    <w:rsid w:val="00414B7C"/>
    <w:rsid w:val="004178B7"/>
    <w:rsid w:val="00417EAD"/>
    <w:rsid w:val="004205E2"/>
    <w:rsid w:val="004255D0"/>
    <w:rsid w:val="00425C4B"/>
    <w:rsid w:val="00431201"/>
    <w:rsid w:val="00431AEF"/>
    <w:rsid w:val="0043435A"/>
    <w:rsid w:val="00434560"/>
    <w:rsid w:val="0043795A"/>
    <w:rsid w:val="00441EDB"/>
    <w:rsid w:val="00444793"/>
    <w:rsid w:val="00444D3A"/>
    <w:rsid w:val="00454CF0"/>
    <w:rsid w:val="00470F88"/>
    <w:rsid w:val="0047163E"/>
    <w:rsid w:val="00472FED"/>
    <w:rsid w:val="00473519"/>
    <w:rsid w:val="00477BEC"/>
    <w:rsid w:val="00480F39"/>
    <w:rsid w:val="00492D1D"/>
    <w:rsid w:val="00495CB2"/>
    <w:rsid w:val="0049656C"/>
    <w:rsid w:val="00497B3C"/>
    <w:rsid w:val="004A5804"/>
    <w:rsid w:val="004A7EEB"/>
    <w:rsid w:val="004B3043"/>
    <w:rsid w:val="004B374C"/>
    <w:rsid w:val="004B6B50"/>
    <w:rsid w:val="004C1334"/>
    <w:rsid w:val="004C311D"/>
    <w:rsid w:val="004C668E"/>
    <w:rsid w:val="004C744E"/>
    <w:rsid w:val="004D41F4"/>
    <w:rsid w:val="004E4CB8"/>
    <w:rsid w:val="004E772E"/>
    <w:rsid w:val="004F249B"/>
    <w:rsid w:val="004F25F8"/>
    <w:rsid w:val="004F7176"/>
    <w:rsid w:val="00500F92"/>
    <w:rsid w:val="00501C88"/>
    <w:rsid w:val="005044B0"/>
    <w:rsid w:val="00511081"/>
    <w:rsid w:val="0051279F"/>
    <w:rsid w:val="0051345B"/>
    <w:rsid w:val="00515E5E"/>
    <w:rsid w:val="00516AF1"/>
    <w:rsid w:val="00521A0E"/>
    <w:rsid w:val="00522CBD"/>
    <w:rsid w:val="00523235"/>
    <w:rsid w:val="00530F97"/>
    <w:rsid w:val="005318D8"/>
    <w:rsid w:val="00542A58"/>
    <w:rsid w:val="00545DD3"/>
    <w:rsid w:val="00550126"/>
    <w:rsid w:val="0055165C"/>
    <w:rsid w:val="00551E2E"/>
    <w:rsid w:val="00551F0F"/>
    <w:rsid w:val="005541B0"/>
    <w:rsid w:val="00562560"/>
    <w:rsid w:val="00564891"/>
    <w:rsid w:val="00564DA7"/>
    <w:rsid w:val="00566D6B"/>
    <w:rsid w:val="005715FF"/>
    <w:rsid w:val="00571802"/>
    <w:rsid w:val="00571815"/>
    <w:rsid w:val="005758C6"/>
    <w:rsid w:val="00576794"/>
    <w:rsid w:val="005809E3"/>
    <w:rsid w:val="00586E6C"/>
    <w:rsid w:val="00590868"/>
    <w:rsid w:val="005931D4"/>
    <w:rsid w:val="00594030"/>
    <w:rsid w:val="00596786"/>
    <w:rsid w:val="00596AFD"/>
    <w:rsid w:val="00596B04"/>
    <w:rsid w:val="005971EB"/>
    <w:rsid w:val="005A1F38"/>
    <w:rsid w:val="005A2BFF"/>
    <w:rsid w:val="005A380E"/>
    <w:rsid w:val="005A38D1"/>
    <w:rsid w:val="005A6AE7"/>
    <w:rsid w:val="005A6F05"/>
    <w:rsid w:val="005B25F5"/>
    <w:rsid w:val="005C042E"/>
    <w:rsid w:val="005C08D9"/>
    <w:rsid w:val="005C30F7"/>
    <w:rsid w:val="005C3A71"/>
    <w:rsid w:val="005C3CFC"/>
    <w:rsid w:val="005C6240"/>
    <w:rsid w:val="005D5DAE"/>
    <w:rsid w:val="005E09A1"/>
    <w:rsid w:val="005E14BC"/>
    <w:rsid w:val="005E4985"/>
    <w:rsid w:val="005E572C"/>
    <w:rsid w:val="005F05B7"/>
    <w:rsid w:val="005F1D04"/>
    <w:rsid w:val="005F2213"/>
    <w:rsid w:val="005F3B1C"/>
    <w:rsid w:val="005F54EE"/>
    <w:rsid w:val="00603A63"/>
    <w:rsid w:val="0060585F"/>
    <w:rsid w:val="006103D2"/>
    <w:rsid w:val="00612771"/>
    <w:rsid w:val="006148B2"/>
    <w:rsid w:val="006163E6"/>
    <w:rsid w:val="006206AB"/>
    <w:rsid w:val="0062182C"/>
    <w:rsid w:val="00621859"/>
    <w:rsid w:val="00623D0B"/>
    <w:rsid w:val="006244EA"/>
    <w:rsid w:val="006268D3"/>
    <w:rsid w:val="0062694F"/>
    <w:rsid w:val="00630FEC"/>
    <w:rsid w:val="0063199F"/>
    <w:rsid w:val="00637BAB"/>
    <w:rsid w:val="00637CF0"/>
    <w:rsid w:val="006412C6"/>
    <w:rsid w:val="006417B2"/>
    <w:rsid w:val="00651C9A"/>
    <w:rsid w:val="00656B9C"/>
    <w:rsid w:val="00660FD3"/>
    <w:rsid w:val="006630F3"/>
    <w:rsid w:val="00666C63"/>
    <w:rsid w:val="00670C56"/>
    <w:rsid w:val="00670E07"/>
    <w:rsid w:val="00671E0A"/>
    <w:rsid w:val="006753F5"/>
    <w:rsid w:val="00677C38"/>
    <w:rsid w:val="006814C4"/>
    <w:rsid w:val="006817C9"/>
    <w:rsid w:val="006822CE"/>
    <w:rsid w:val="00683962"/>
    <w:rsid w:val="0069182A"/>
    <w:rsid w:val="00695013"/>
    <w:rsid w:val="00695E11"/>
    <w:rsid w:val="006A5511"/>
    <w:rsid w:val="006A5ABC"/>
    <w:rsid w:val="006B1305"/>
    <w:rsid w:val="006B1972"/>
    <w:rsid w:val="006B1EC7"/>
    <w:rsid w:val="006B6144"/>
    <w:rsid w:val="006B624C"/>
    <w:rsid w:val="006B6F26"/>
    <w:rsid w:val="006C0B8F"/>
    <w:rsid w:val="006C0BBE"/>
    <w:rsid w:val="006C0EC9"/>
    <w:rsid w:val="006C386B"/>
    <w:rsid w:val="006C3A4B"/>
    <w:rsid w:val="006C699C"/>
    <w:rsid w:val="006D02C0"/>
    <w:rsid w:val="006D4B1F"/>
    <w:rsid w:val="006E1392"/>
    <w:rsid w:val="006E1CE9"/>
    <w:rsid w:val="006E3D5D"/>
    <w:rsid w:val="006E5E79"/>
    <w:rsid w:val="006E64A0"/>
    <w:rsid w:val="006F057E"/>
    <w:rsid w:val="006F2121"/>
    <w:rsid w:val="006F4793"/>
    <w:rsid w:val="006F70E4"/>
    <w:rsid w:val="006F7A2D"/>
    <w:rsid w:val="007020F3"/>
    <w:rsid w:val="00706872"/>
    <w:rsid w:val="0070768F"/>
    <w:rsid w:val="00707C8F"/>
    <w:rsid w:val="007160C2"/>
    <w:rsid w:val="007164DF"/>
    <w:rsid w:val="00716865"/>
    <w:rsid w:val="00723CE2"/>
    <w:rsid w:val="00725A2A"/>
    <w:rsid w:val="0072773E"/>
    <w:rsid w:val="0073470F"/>
    <w:rsid w:val="00742CE5"/>
    <w:rsid w:val="00745378"/>
    <w:rsid w:val="00747E8B"/>
    <w:rsid w:val="0075433E"/>
    <w:rsid w:val="00762661"/>
    <w:rsid w:val="007643A2"/>
    <w:rsid w:val="007654C7"/>
    <w:rsid w:val="0077254E"/>
    <w:rsid w:val="0077265B"/>
    <w:rsid w:val="00773F05"/>
    <w:rsid w:val="007746ED"/>
    <w:rsid w:val="00775A40"/>
    <w:rsid w:val="0078158E"/>
    <w:rsid w:val="00781BE7"/>
    <w:rsid w:val="0078358B"/>
    <w:rsid w:val="007838D8"/>
    <w:rsid w:val="00784372"/>
    <w:rsid w:val="00786C11"/>
    <w:rsid w:val="007871EE"/>
    <w:rsid w:val="00787B62"/>
    <w:rsid w:val="00792F2D"/>
    <w:rsid w:val="00795BD9"/>
    <w:rsid w:val="007A687E"/>
    <w:rsid w:val="007B33AE"/>
    <w:rsid w:val="007B375D"/>
    <w:rsid w:val="007C0E7B"/>
    <w:rsid w:val="007C4569"/>
    <w:rsid w:val="007C627C"/>
    <w:rsid w:val="007C7957"/>
    <w:rsid w:val="007D2316"/>
    <w:rsid w:val="007D42DC"/>
    <w:rsid w:val="007D5532"/>
    <w:rsid w:val="007D6A5B"/>
    <w:rsid w:val="007D7F37"/>
    <w:rsid w:val="007E27E8"/>
    <w:rsid w:val="007E37C0"/>
    <w:rsid w:val="007E5A69"/>
    <w:rsid w:val="007F12F2"/>
    <w:rsid w:val="007F2F69"/>
    <w:rsid w:val="007F5414"/>
    <w:rsid w:val="008010F7"/>
    <w:rsid w:val="00801570"/>
    <w:rsid w:val="008037FF"/>
    <w:rsid w:val="008128A1"/>
    <w:rsid w:val="00812FFF"/>
    <w:rsid w:val="00813C29"/>
    <w:rsid w:val="00814676"/>
    <w:rsid w:val="00816DBD"/>
    <w:rsid w:val="008173BC"/>
    <w:rsid w:val="0082164A"/>
    <w:rsid w:val="008255A6"/>
    <w:rsid w:val="008260F6"/>
    <w:rsid w:val="00827DCF"/>
    <w:rsid w:val="00830C2A"/>
    <w:rsid w:val="00835BB2"/>
    <w:rsid w:val="008373C9"/>
    <w:rsid w:val="00837EF1"/>
    <w:rsid w:val="00845FB8"/>
    <w:rsid w:val="0084655F"/>
    <w:rsid w:val="0084684D"/>
    <w:rsid w:val="00846D14"/>
    <w:rsid w:val="008509A0"/>
    <w:rsid w:val="0085260E"/>
    <w:rsid w:val="008528BF"/>
    <w:rsid w:val="008541CF"/>
    <w:rsid w:val="008553FB"/>
    <w:rsid w:val="00857EEF"/>
    <w:rsid w:val="00862CDE"/>
    <w:rsid w:val="00863293"/>
    <w:rsid w:val="00863829"/>
    <w:rsid w:val="00864CE4"/>
    <w:rsid w:val="00871C02"/>
    <w:rsid w:val="00871F94"/>
    <w:rsid w:val="008733B6"/>
    <w:rsid w:val="008768E9"/>
    <w:rsid w:val="00882EA5"/>
    <w:rsid w:val="008838E4"/>
    <w:rsid w:val="00883EC0"/>
    <w:rsid w:val="00885B0E"/>
    <w:rsid w:val="00885BAA"/>
    <w:rsid w:val="008918E0"/>
    <w:rsid w:val="00892AFD"/>
    <w:rsid w:val="008954FC"/>
    <w:rsid w:val="008A003C"/>
    <w:rsid w:val="008A1838"/>
    <w:rsid w:val="008A20BB"/>
    <w:rsid w:val="008A49E5"/>
    <w:rsid w:val="008A6A46"/>
    <w:rsid w:val="008A7F32"/>
    <w:rsid w:val="008B0AF4"/>
    <w:rsid w:val="008B2D3D"/>
    <w:rsid w:val="008B46C5"/>
    <w:rsid w:val="008B4B5B"/>
    <w:rsid w:val="008B50F4"/>
    <w:rsid w:val="008B5FE0"/>
    <w:rsid w:val="008C0038"/>
    <w:rsid w:val="008C1016"/>
    <w:rsid w:val="008C3E48"/>
    <w:rsid w:val="008C3FCC"/>
    <w:rsid w:val="008C43ED"/>
    <w:rsid w:val="008C5E75"/>
    <w:rsid w:val="008D02AE"/>
    <w:rsid w:val="008D02FF"/>
    <w:rsid w:val="008D09E5"/>
    <w:rsid w:val="008D1B43"/>
    <w:rsid w:val="008D3478"/>
    <w:rsid w:val="008D37DA"/>
    <w:rsid w:val="008D4A47"/>
    <w:rsid w:val="008D509E"/>
    <w:rsid w:val="008E1113"/>
    <w:rsid w:val="008E1884"/>
    <w:rsid w:val="008E3DA5"/>
    <w:rsid w:val="008F0EDF"/>
    <w:rsid w:val="008F20EE"/>
    <w:rsid w:val="008F285A"/>
    <w:rsid w:val="008F3CA1"/>
    <w:rsid w:val="00900013"/>
    <w:rsid w:val="0090314A"/>
    <w:rsid w:val="00903454"/>
    <w:rsid w:val="00904C6F"/>
    <w:rsid w:val="009070B1"/>
    <w:rsid w:val="00907FBE"/>
    <w:rsid w:val="00912B11"/>
    <w:rsid w:val="009132AA"/>
    <w:rsid w:val="00913BAE"/>
    <w:rsid w:val="0091572C"/>
    <w:rsid w:val="00917F0C"/>
    <w:rsid w:val="00920E23"/>
    <w:rsid w:val="009220EA"/>
    <w:rsid w:val="009229DF"/>
    <w:rsid w:val="00926C23"/>
    <w:rsid w:val="00935E13"/>
    <w:rsid w:val="009421FC"/>
    <w:rsid w:val="009435F0"/>
    <w:rsid w:val="00947AE2"/>
    <w:rsid w:val="0095729A"/>
    <w:rsid w:val="00957C43"/>
    <w:rsid w:val="00957EAD"/>
    <w:rsid w:val="00962AD3"/>
    <w:rsid w:val="00974D12"/>
    <w:rsid w:val="00981C71"/>
    <w:rsid w:val="009836D3"/>
    <w:rsid w:val="009845AC"/>
    <w:rsid w:val="00993EE0"/>
    <w:rsid w:val="009A5110"/>
    <w:rsid w:val="009A67AE"/>
    <w:rsid w:val="009A7886"/>
    <w:rsid w:val="009B00FE"/>
    <w:rsid w:val="009B378C"/>
    <w:rsid w:val="009B5A8B"/>
    <w:rsid w:val="009C0DD3"/>
    <w:rsid w:val="009C5F5E"/>
    <w:rsid w:val="009D1C86"/>
    <w:rsid w:val="009D2D22"/>
    <w:rsid w:val="009D3ECF"/>
    <w:rsid w:val="009D57B3"/>
    <w:rsid w:val="009E183D"/>
    <w:rsid w:val="009F1A12"/>
    <w:rsid w:val="00A01201"/>
    <w:rsid w:val="00A02127"/>
    <w:rsid w:val="00A04308"/>
    <w:rsid w:val="00A04472"/>
    <w:rsid w:val="00A065A5"/>
    <w:rsid w:val="00A06ADA"/>
    <w:rsid w:val="00A11F29"/>
    <w:rsid w:val="00A12500"/>
    <w:rsid w:val="00A12B90"/>
    <w:rsid w:val="00A14C8F"/>
    <w:rsid w:val="00A202F5"/>
    <w:rsid w:val="00A26F6F"/>
    <w:rsid w:val="00A27463"/>
    <w:rsid w:val="00A31FB6"/>
    <w:rsid w:val="00A321B2"/>
    <w:rsid w:val="00A40308"/>
    <w:rsid w:val="00A43AD7"/>
    <w:rsid w:val="00A44B89"/>
    <w:rsid w:val="00A504CA"/>
    <w:rsid w:val="00A51E02"/>
    <w:rsid w:val="00A5576B"/>
    <w:rsid w:val="00A610A0"/>
    <w:rsid w:val="00A628E6"/>
    <w:rsid w:val="00A62B90"/>
    <w:rsid w:val="00A65A75"/>
    <w:rsid w:val="00A7081B"/>
    <w:rsid w:val="00A70FA2"/>
    <w:rsid w:val="00A76183"/>
    <w:rsid w:val="00A76220"/>
    <w:rsid w:val="00A823CD"/>
    <w:rsid w:val="00A83C76"/>
    <w:rsid w:val="00A84313"/>
    <w:rsid w:val="00A91D31"/>
    <w:rsid w:val="00A92106"/>
    <w:rsid w:val="00A95EAD"/>
    <w:rsid w:val="00AA2276"/>
    <w:rsid w:val="00AA474B"/>
    <w:rsid w:val="00AB44E4"/>
    <w:rsid w:val="00AB61A3"/>
    <w:rsid w:val="00AB7341"/>
    <w:rsid w:val="00AC02E5"/>
    <w:rsid w:val="00AC0D30"/>
    <w:rsid w:val="00AC1180"/>
    <w:rsid w:val="00AC2E07"/>
    <w:rsid w:val="00AC328F"/>
    <w:rsid w:val="00AD065A"/>
    <w:rsid w:val="00AD0815"/>
    <w:rsid w:val="00AD1E89"/>
    <w:rsid w:val="00AD2710"/>
    <w:rsid w:val="00AD3B5C"/>
    <w:rsid w:val="00AE25FD"/>
    <w:rsid w:val="00AE2B38"/>
    <w:rsid w:val="00AE5FF8"/>
    <w:rsid w:val="00AE64F5"/>
    <w:rsid w:val="00AF45A5"/>
    <w:rsid w:val="00AF7252"/>
    <w:rsid w:val="00AF76A8"/>
    <w:rsid w:val="00B009E3"/>
    <w:rsid w:val="00B0348F"/>
    <w:rsid w:val="00B03577"/>
    <w:rsid w:val="00B04EBC"/>
    <w:rsid w:val="00B17190"/>
    <w:rsid w:val="00B25470"/>
    <w:rsid w:val="00B36763"/>
    <w:rsid w:val="00B369D7"/>
    <w:rsid w:val="00B4012C"/>
    <w:rsid w:val="00B469D6"/>
    <w:rsid w:val="00B47CAA"/>
    <w:rsid w:val="00B508C0"/>
    <w:rsid w:val="00B54DED"/>
    <w:rsid w:val="00B63CD4"/>
    <w:rsid w:val="00B65DFB"/>
    <w:rsid w:val="00B6797C"/>
    <w:rsid w:val="00B721FD"/>
    <w:rsid w:val="00B723C5"/>
    <w:rsid w:val="00B7667C"/>
    <w:rsid w:val="00B774DE"/>
    <w:rsid w:val="00B80D1E"/>
    <w:rsid w:val="00B817D5"/>
    <w:rsid w:val="00B8221E"/>
    <w:rsid w:val="00B846BB"/>
    <w:rsid w:val="00B86064"/>
    <w:rsid w:val="00B86FC1"/>
    <w:rsid w:val="00B87EF0"/>
    <w:rsid w:val="00B923E7"/>
    <w:rsid w:val="00B94992"/>
    <w:rsid w:val="00B95A0F"/>
    <w:rsid w:val="00BA1CCB"/>
    <w:rsid w:val="00BA46A3"/>
    <w:rsid w:val="00BA627C"/>
    <w:rsid w:val="00BA6CB7"/>
    <w:rsid w:val="00BA6E1D"/>
    <w:rsid w:val="00BC0F19"/>
    <w:rsid w:val="00BC22EC"/>
    <w:rsid w:val="00BC44C9"/>
    <w:rsid w:val="00BD1AED"/>
    <w:rsid w:val="00BE0078"/>
    <w:rsid w:val="00BE0823"/>
    <w:rsid w:val="00BE2D0E"/>
    <w:rsid w:val="00BE4A98"/>
    <w:rsid w:val="00BE547B"/>
    <w:rsid w:val="00BE6E77"/>
    <w:rsid w:val="00BF5FAD"/>
    <w:rsid w:val="00BF6784"/>
    <w:rsid w:val="00C00CC9"/>
    <w:rsid w:val="00C0117C"/>
    <w:rsid w:val="00C05ADE"/>
    <w:rsid w:val="00C12915"/>
    <w:rsid w:val="00C13E38"/>
    <w:rsid w:val="00C14109"/>
    <w:rsid w:val="00C151EF"/>
    <w:rsid w:val="00C22A08"/>
    <w:rsid w:val="00C259D8"/>
    <w:rsid w:val="00C25EF8"/>
    <w:rsid w:val="00C26AC4"/>
    <w:rsid w:val="00C3516C"/>
    <w:rsid w:val="00C42B24"/>
    <w:rsid w:val="00C44FA1"/>
    <w:rsid w:val="00C556EE"/>
    <w:rsid w:val="00C603BA"/>
    <w:rsid w:val="00C74788"/>
    <w:rsid w:val="00C755BE"/>
    <w:rsid w:val="00C80A66"/>
    <w:rsid w:val="00C852E8"/>
    <w:rsid w:val="00C94540"/>
    <w:rsid w:val="00C95D3C"/>
    <w:rsid w:val="00CA28B4"/>
    <w:rsid w:val="00CA33B4"/>
    <w:rsid w:val="00CA4334"/>
    <w:rsid w:val="00CA5197"/>
    <w:rsid w:val="00CB0D20"/>
    <w:rsid w:val="00CB536F"/>
    <w:rsid w:val="00CC1480"/>
    <w:rsid w:val="00CC17D1"/>
    <w:rsid w:val="00CC23F8"/>
    <w:rsid w:val="00CC42B1"/>
    <w:rsid w:val="00CC6EA6"/>
    <w:rsid w:val="00CC7AF4"/>
    <w:rsid w:val="00CD7C50"/>
    <w:rsid w:val="00CE0E37"/>
    <w:rsid w:val="00CE252C"/>
    <w:rsid w:val="00CE6E48"/>
    <w:rsid w:val="00CF6C33"/>
    <w:rsid w:val="00CF753F"/>
    <w:rsid w:val="00D00C96"/>
    <w:rsid w:val="00D0270C"/>
    <w:rsid w:val="00D03904"/>
    <w:rsid w:val="00D066B0"/>
    <w:rsid w:val="00D10774"/>
    <w:rsid w:val="00D14A87"/>
    <w:rsid w:val="00D2005B"/>
    <w:rsid w:val="00D23CAB"/>
    <w:rsid w:val="00D23F19"/>
    <w:rsid w:val="00D27AD6"/>
    <w:rsid w:val="00D32BE5"/>
    <w:rsid w:val="00D35659"/>
    <w:rsid w:val="00D423BF"/>
    <w:rsid w:val="00D4523F"/>
    <w:rsid w:val="00D45B46"/>
    <w:rsid w:val="00D45D5B"/>
    <w:rsid w:val="00D50CB5"/>
    <w:rsid w:val="00D51587"/>
    <w:rsid w:val="00D527B1"/>
    <w:rsid w:val="00D55FF2"/>
    <w:rsid w:val="00D56733"/>
    <w:rsid w:val="00D57C26"/>
    <w:rsid w:val="00D61715"/>
    <w:rsid w:val="00D61ABC"/>
    <w:rsid w:val="00D6234D"/>
    <w:rsid w:val="00D661F7"/>
    <w:rsid w:val="00D66F31"/>
    <w:rsid w:val="00D71400"/>
    <w:rsid w:val="00D723D9"/>
    <w:rsid w:val="00D74B60"/>
    <w:rsid w:val="00D76B94"/>
    <w:rsid w:val="00D85103"/>
    <w:rsid w:val="00D9102E"/>
    <w:rsid w:val="00D91C5F"/>
    <w:rsid w:val="00D91D36"/>
    <w:rsid w:val="00D94324"/>
    <w:rsid w:val="00D94C63"/>
    <w:rsid w:val="00D959E3"/>
    <w:rsid w:val="00D96618"/>
    <w:rsid w:val="00DA0BB0"/>
    <w:rsid w:val="00DA316D"/>
    <w:rsid w:val="00DA5C2B"/>
    <w:rsid w:val="00DA6D52"/>
    <w:rsid w:val="00DA6D83"/>
    <w:rsid w:val="00DA6F89"/>
    <w:rsid w:val="00DB10BE"/>
    <w:rsid w:val="00DB2B17"/>
    <w:rsid w:val="00DB2B74"/>
    <w:rsid w:val="00DB41AE"/>
    <w:rsid w:val="00DC0C96"/>
    <w:rsid w:val="00DC525C"/>
    <w:rsid w:val="00DC67E8"/>
    <w:rsid w:val="00DD3366"/>
    <w:rsid w:val="00DD4BFA"/>
    <w:rsid w:val="00DD5E40"/>
    <w:rsid w:val="00DD6000"/>
    <w:rsid w:val="00DD66AD"/>
    <w:rsid w:val="00DD6981"/>
    <w:rsid w:val="00DE13B5"/>
    <w:rsid w:val="00DE6416"/>
    <w:rsid w:val="00DE7630"/>
    <w:rsid w:val="00DF0CD0"/>
    <w:rsid w:val="00DF10A5"/>
    <w:rsid w:val="00DF2F88"/>
    <w:rsid w:val="00DF5A25"/>
    <w:rsid w:val="00DF7BCA"/>
    <w:rsid w:val="00E02FBB"/>
    <w:rsid w:val="00E045DC"/>
    <w:rsid w:val="00E13422"/>
    <w:rsid w:val="00E153AE"/>
    <w:rsid w:val="00E17AEA"/>
    <w:rsid w:val="00E25B38"/>
    <w:rsid w:val="00E317B6"/>
    <w:rsid w:val="00E37C4E"/>
    <w:rsid w:val="00E40C85"/>
    <w:rsid w:val="00E4159D"/>
    <w:rsid w:val="00E44AC3"/>
    <w:rsid w:val="00E46B43"/>
    <w:rsid w:val="00E4729B"/>
    <w:rsid w:val="00E55FE7"/>
    <w:rsid w:val="00E62830"/>
    <w:rsid w:val="00E71685"/>
    <w:rsid w:val="00E73E80"/>
    <w:rsid w:val="00E827AD"/>
    <w:rsid w:val="00EA1219"/>
    <w:rsid w:val="00EA251F"/>
    <w:rsid w:val="00EA3821"/>
    <w:rsid w:val="00EA7D42"/>
    <w:rsid w:val="00EB0A3E"/>
    <w:rsid w:val="00EB24D9"/>
    <w:rsid w:val="00EB5AB0"/>
    <w:rsid w:val="00EB69EF"/>
    <w:rsid w:val="00EB7443"/>
    <w:rsid w:val="00EC1269"/>
    <w:rsid w:val="00EC4C4E"/>
    <w:rsid w:val="00EC7988"/>
    <w:rsid w:val="00EC7B9A"/>
    <w:rsid w:val="00ED3EDC"/>
    <w:rsid w:val="00ED473F"/>
    <w:rsid w:val="00EE007A"/>
    <w:rsid w:val="00EE1B5C"/>
    <w:rsid w:val="00EE3E4E"/>
    <w:rsid w:val="00EE66C9"/>
    <w:rsid w:val="00EE6E07"/>
    <w:rsid w:val="00F00D44"/>
    <w:rsid w:val="00F16103"/>
    <w:rsid w:val="00F2225D"/>
    <w:rsid w:val="00F25F86"/>
    <w:rsid w:val="00F263CE"/>
    <w:rsid w:val="00F34847"/>
    <w:rsid w:val="00F40AE0"/>
    <w:rsid w:val="00F429B8"/>
    <w:rsid w:val="00F42EC2"/>
    <w:rsid w:val="00F47CAD"/>
    <w:rsid w:val="00F50863"/>
    <w:rsid w:val="00F55BFA"/>
    <w:rsid w:val="00F6360E"/>
    <w:rsid w:val="00F6484A"/>
    <w:rsid w:val="00F667DD"/>
    <w:rsid w:val="00F714B5"/>
    <w:rsid w:val="00F71A77"/>
    <w:rsid w:val="00F730BA"/>
    <w:rsid w:val="00F735C1"/>
    <w:rsid w:val="00F737F5"/>
    <w:rsid w:val="00F744CA"/>
    <w:rsid w:val="00F75A1E"/>
    <w:rsid w:val="00F814A9"/>
    <w:rsid w:val="00F84217"/>
    <w:rsid w:val="00F8450F"/>
    <w:rsid w:val="00F85076"/>
    <w:rsid w:val="00F946A5"/>
    <w:rsid w:val="00FA1F3A"/>
    <w:rsid w:val="00FA3900"/>
    <w:rsid w:val="00FA3E78"/>
    <w:rsid w:val="00FA5C20"/>
    <w:rsid w:val="00FA7837"/>
    <w:rsid w:val="00FB2775"/>
    <w:rsid w:val="00FB38CF"/>
    <w:rsid w:val="00FC3B93"/>
    <w:rsid w:val="00FC4CDC"/>
    <w:rsid w:val="00FC6E1D"/>
    <w:rsid w:val="00FD37A6"/>
    <w:rsid w:val="00FE087B"/>
    <w:rsid w:val="00FE0C2A"/>
    <w:rsid w:val="00FE1659"/>
    <w:rsid w:val="00FE18E8"/>
    <w:rsid w:val="00FE36DB"/>
    <w:rsid w:val="00FF1633"/>
    <w:rsid w:val="00FF1992"/>
    <w:rsid w:val="00FF4F5C"/>
    <w:rsid w:val="00FF532A"/>
    <w:rsid w:val="00FF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0769"/>
    <o:shapelayout v:ext="edit">
      <o:idmap v:ext="edit" data="1"/>
    </o:shapelayout>
  </w:shapeDefaults>
  <w:decimalSymbol w:val=","/>
  <w:listSeparator w:val=";"/>
  <w14:docId w14:val="5CFE3F3D"/>
  <w15:chartTrackingRefBased/>
  <w15:docId w15:val="{2C0B1511-2CCF-4F8C-8F37-14ED3231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863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pPr>
      <w:keepNext/>
      <w:ind w:right="-1" w:firstLine="4140"/>
      <w:jc w:val="both"/>
      <w:outlineLvl w:val="0"/>
    </w:pPr>
    <w:rPr>
      <w:rFonts w:ascii="Arial" w:hAnsi="Arial" w:cs="Arial"/>
      <w:b/>
      <w:sz w:val="20"/>
      <w:szCs w:val="20"/>
    </w:rPr>
  </w:style>
  <w:style w:type="paragraph" w:styleId="Ttulo2">
    <w:name w:val="heading 2"/>
    <w:basedOn w:val="Normal"/>
    <w:next w:val="Normal"/>
    <w:link w:val="Ttulo2Car"/>
    <w:qFormat/>
    <w:pPr>
      <w:keepNext/>
      <w:tabs>
        <w:tab w:val="left" w:pos="5103"/>
        <w:tab w:val="left" w:pos="5670"/>
      </w:tabs>
      <w:jc w:val="center"/>
      <w:outlineLvl w:val="1"/>
    </w:pPr>
    <w:rPr>
      <w:rFonts w:ascii="Albertus Medium" w:hAnsi="Albertus Medium"/>
      <w:b/>
      <w:sz w:val="28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qFormat/>
    <w:rsid w:val="0047351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qFormat/>
    <w:rsid w:val="005C624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pPr>
      <w:tabs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776"/>
        <w:tab w:val="left" w:pos="8496"/>
        <w:tab w:val="left" w:pos="9214"/>
      </w:tabs>
      <w:ind w:right="-30"/>
      <w:jc w:val="both"/>
    </w:pPr>
    <w:rPr>
      <w:rFonts w:ascii="Spartan" w:hAnsi="Spartan"/>
      <w:snapToGrid w:val="0"/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  <w:jc w:val="both"/>
    </w:pPr>
    <w:rPr>
      <w:rFonts w:ascii="Verdana" w:hAnsi="Verdana"/>
      <w:sz w:val="17"/>
      <w:szCs w:val="17"/>
    </w:rPr>
  </w:style>
  <w:style w:type="character" w:styleId="Textoennegrita">
    <w:name w:val="Strong"/>
    <w:qFormat/>
    <w:rPr>
      <w:b/>
      <w:bCs/>
    </w:rPr>
  </w:style>
  <w:style w:type="character" w:styleId="Hipervnculo">
    <w:name w:val="Hyperlink"/>
    <w:unhideWhenUsed/>
    <w:rPr>
      <w:color w:val="0000FF"/>
      <w:u w:val="single"/>
    </w:rPr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rPr>
      <w:sz w:val="24"/>
      <w:szCs w:val="24"/>
    </w:r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sz w:val="24"/>
      <w:szCs w:val="24"/>
    </w:rPr>
  </w:style>
  <w:style w:type="character" w:customStyle="1" w:styleId="Ttulo4Car">
    <w:name w:val="Título 4 Car"/>
    <w:link w:val="Ttulo4"/>
    <w:uiPriority w:val="9"/>
    <w:semiHidden/>
    <w:rsid w:val="005C6240"/>
    <w:rPr>
      <w:rFonts w:ascii="Calibri" w:eastAsia="Times New Roman" w:hAnsi="Calibri" w:cs="Times New Roman"/>
      <w:b/>
      <w:bCs/>
      <w:sz w:val="28"/>
      <w:szCs w:val="28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5C6240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rsid w:val="005C6240"/>
    <w:rPr>
      <w:sz w:val="24"/>
      <w:szCs w:val="24"/>
    </w:rPr>
  </w:style>
  <w:style w:type="character" w:customStyle="1" w:styleId="Ttulo2Car">
    <w:name w:val="Título 2 Car"/>
    <w:link w:val="Ttulo2"/>
    <w:rsid w:val="005C6240"/>
    <w:rPr>
      <w:rFonts w:ascii="Albertus Medium" w:hAnsi="Albertus Medium"/>
      <w:b/>
      <w:sz w:val="28"/>
      <w:lang w:val="es-ES_tradnl"/>
    </w:rPr>
  </w:style>
  <w:style w:type="paragraph" w:styleId="Prrafodelista">
    <w:name w:val="List Paragraph"/>
    <w:basedOn w:val="Normal"/>
    <w:uiPriority w:val="34"/>
    <w:qFormat/>
    <w:rsid w:val="00FF1633"/>
    <w:pPr>
      <w:ind w:left="708"/>
    </w:pPr>
  </w:style>
  <w:style w:type="character" w:styleId="nfasis">
    <w:name w:val="Emphasis"/>
    <w:qFormat/>
    <w:rsid w:val="00742CE5"/>
    <w:rPr>
      <w:i/>
      <w:iCs/>
    </w:rPr>
  </w:style>
  <w:style w:type="character" w:customStyle="1" w:styleId="TextoindependienteCar">
    <w:name w:val="Texto independiente Car"/>
    <w:link w:val="Textoindependiente"/>
    <w:rsid w:val="004B374C"/>
    <w:rPr>
      <w:rFonts w:ascii="Spartan" w:hAnsi="Spartan"/>
      <w:snapToGrid w:val="0"/>
      <w:sz w:val="24"/>
    </w:rPr>
  </w:style>
  <w:style w:type="paragraph" w:customStyle="1" w:styleId="gobiernoCar">
    <w:name w:val="gobierno Car"/>
    <w:basedOn w:val="Normal"/>
    <w:link w:val="gobiernoCarCar"/>
    <w:rsid w:val="00892AFD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  <w:szCs w:val="20"/>
      <w:lang w:val="es-ES_tradnl"/>
    </w:rPr>
  </w:style>
  <w:style w:type="character" w:customStyle="1" w:styleId="gobiernoCarCar">
    <w:name w:val="gobierno Car Car"/>
    <w:link w:val="gobiernoCar"/>
    <w:rsid w:val="00892AFD"/>
    <w:rPr>
      <w:sz w:val="28"/>
      <w:lang w:val="es-ES_tradnl"/>
    </w:rPr>
  </w:style>
  <w:style w:type="paragraph" w:customStyle="1" w:styleId="gobierno">
    <w:name w:val="gobierno"/>
    <w:basedOn w:val="Normal"/>
    <w:rsid w:val="00892AFD"/>
    <w:pPr>
      <w:overflowPunct w:val="0"/>
      <w:autoSpaceDE w:val="0"/>
      <w:autoSpaceDN w:val="0"/>
      <w:adjustRightInd w:val="0"/>
      <w:ind w:right="567" w:firstLine="851"/>
      <w:jc w:val="both"/>
    </w:pPr>
    <w:rPr>
      <w:noProof/>
      <w:sz w:val="28"/>
      <w:szCs w:val="28"/>
      <w:lang w:val="es-ES_tradnl"/>
    </w:rPr>
  </w:style>
  <w:style w:type="table" w:styleId="Tablaconcuadrcula">
    <w:name w:val="Table Grid"/>
    <w:basedOn w:val="Tablanormal"/>
    <w:uiPriority w:val="39"/>
    <w:rsid w:val="00FD3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735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3Car">
    <w:name w:val="Título 3 Car"/>
    <w:link w:val="Ttulo3"/>
    <w:uiPriority w:val="9"/>
    <w:semiHidden/>
    <w:rsid w:val="00473519"/>
    <w:rPr>
      <w:rFonts w:ascii="Cambria" w:eastAsia="Times New Roman" w:hAnsi="Cambria" w:cs="Times New Roman"/>
      <w:b/>
      <w:bCs/>
      <w:sz w:val="26"/>
      <w:szCs w:val="26"/>
    </w:rPr>
  </w:style>
  <w:style w:type="character" w:styleId="Mencinsinresolver">
    <w:name w:val="Unresolved Mention"/>
    <w:uiPriority w:val="99"/>
    <w:semiHidden/>
    <w:unhideWhenUsed/>
    <w:rsid w:val="00F744CA"/>
    <w:rPr>
      <w:color w:val="605E5C"/>
      <w:shd w:val="clear" w:color="auto" w:fill="E1DFDD"/>
    </w:rPr>
  </w:style>
  <w:style w:type="character" w:styleId="Hipervnculovisitado">
    <w:name w:val="FollowedHyperlink"/>
    <w:uiPriority w:val="99"/>
    <w:semiHidden/>
    <w:unhideWhenUsed/>
    <w:rsid w:val="00B94992"/>
    <w:rPr>
      <w:color w:val="954F72"/>
      <w:u w:val="single"/>
    </w:rPr>
  </w:style>
  <w:style w:type="character" w:customStyle="1" w:styleId="Ttulo1Car">
    <w:name w:val="Título 1 Car"/>
    <w:basedOn w:val="Fuentedeprrafopredeter"/>
    <w:link w:val="Ttulo1"/>
    <w:rsid w:val="00410372"/>
    <w:rPr>
      <w:rFonts w:ascii="Arial" w:hAnsi="Arial" w:cs="Arial"/>
      <w:b/>
    </w:rPr>
  </w:style>
  <w:style w:type="paragraph" w:customStyle="1" w:styleId="TTULOFORMULARIO">
    <w:name w:val="TÍTULO FORMULARIO"/>
    <w:basedOn w:val="Normal"/>
    <w:link w:val="TTULOFORMULARIOCar"/>
    <w:autoRedefine/>
    <w:qFormat/>
    <w:rsid w:val="00410372"/>
    <w:pPr>
      <w:tabs>
        <w:tab w:val="left" w:pos="667"/>
      </w:tabs>
      <w:spacing w:after="120"/>
      <w:contextualSpacing/>
      <w:jc w:val="center"/>
    </w:pPr>
    <w:rPr>
      <w:rFonts w:ascii="Arial" w:hAnsi="Arial" w:cs="Arial"/>
      <w:b/>
      <w:sz w:val="22"/>
      <w:szCs w:val="22"/>
    </w:rPr>
  </w:style>
  <w:style w:type="character" w:customStyle="1" w:styleId="TTULOFORMULARIOCar">
    <w:name w:val="TÍTULO FORMULARIO Car"/>
    <w:basedOn w:val="Fuentedeprrafopredeter"/>
    <w:link w:val="TTULOFORMULARIO"/>
    <w:rsid w:val="00410372"/>
    <w:rPr>
      <w:rFonts w:ascii="Arial" w:hAnsi="Arial" w:cs="Arial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0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-Juventud\2009%20JUVENTUD\09%20VARIOS\PLANTILLA%20INFORMES%20ENCABEZADO%20ACTUA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3ADDC-3577-409B-81F6-6585B477D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INFORMES ENCABEZADO ACTUAL.dotx</Template>
  <TotalTime>31</TotalTime>
  <Pages>1</Pages>
  <Words>243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Área</vt:lpstr>
    </vt:vector>
  </TitlesOfParts>
  <Company>windowsxp</Company>
  <LinksUpToDate>false</LinksUpToDate>
  <CharactersWithSpaces>1836</CharactersWithSpaces>
  <SharedDoc>false</SharedDoc>
  <HLinks>
    <vt:vector size="18" baseType="variant">
      <vt:variant>
        <vt:i4>5701747</vt:i4>
      </vt:variant>
      <vt:variant>
        <vt:i4>6</vt:i4>
      </vt:variant>
      <vt:variant>
        <vt:i4>0</vt:i4>
      </vt:variant>
      <vt:variant>
        <vt:i4>5</vt:i4>
      </vt:variant>
      <vt:variant>
        <vt:lpwstr>mailto:juventud@dipuleon.es</vt:lpwstr>
      </vt:variant>
      <vt:variant>
        <vt:lpwstr/>
      </vt:variant>
      <vt:variant>
        <vt:i4>1900640</vt:i4>
      </vt:variant>
      <vt:variant>
        <vt:i4>3</vt:i4>
      </vt:variant>
      <vt:variant>
        <vt:i4>0</vt:i4>
      </vt:variant>
      <vt:variant>
        <vt:i4>5</vt:i4>
      </vt:variant>
      <vt:variant>
        <vt:lpwstr>http://noticias.juridicas.com/base_datos/Admin/l30-1992.t5.html</vt:lpwstr>
      </vt:variant>
      <vt:variant>
        <vt:lpwstr>a58</vt:lpwstr>
      </vt:variant>
      <vt:variant>
        <vt:i4>3670067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https://sede.dipuleon.es/portal/index.jsp?opcion=listadoTematico&amp;tema=/EELL/temas/CONVOCATORIASSUB/JUVENTUD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Área</dc:title>
  <dc:subject/>
  <dc:creator>JUVB4D</dc:creator>
  <cp:keywords/>
  <dc:description/>
  <cp:lastModifiedBy>MARIO SAN PEDRO SOTO</cp:lastModifiedBy>
  <cp:revision>10</cp:revision>
  <cp:lastPrinted>2026-06-05T12:26:00Z</cp:lastPrinted>
  <dcterms:created xsi:type="dcterms:W3CDTF">2026-06-05T11:44:00Z</dcterms:created>
  <dcterms:modified xsi:type="dcterms:W3CDTF">2026-06-16T11:53:00Z</dcterms:modified>
</cp:coreProperties>
</file>