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06F2" w14:textId="514E79BA" w:rsidR="00067163" w:rsidRPr="00025575" w:rsidRDefault="00870930" w:rsidP="00067163">
      <w:pPr>
        <w:rPr>
          <w:rFonts w:ascii="Arial" w:hAnsi="Arial" w:cs="Arial"/>
          <w:b/>
          <w:sz w:val="20"/>
          <w:szCs w:val="20"/>
        </w:rPr>
      </w:pPr>
      <w:r w:rsidRPr="00025575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CF095E" wp14:editId="59EC1234">
                <wp:simplePos x="0" y="0"/>
                <wp:positionH relativeFrom="column">
                  <wp:posOffset>2715815</wp:posOffset>
                </wp:positionH>
                <wp:positionV relativeFrom="paragraph">
                  <wp:posOffset>-651591</wp:posOffset>
                </wp:positionV>
                <wp:extent cx="3263265" cy="360000"/>
                <wp:effectExtent l="0" t="0" r="13335" b="2159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26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83934" w14:textId="77777777" w:rsidR="00067163" w:rsidRPr="00EC4C4E" w:rsidRDefault="00067163" w:rsidP="000671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C4C4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ANEXO III</w:t>
                            </w:r>
                          </w:p>
                          <w:p w14:paraId="5CD75322" w14:textId="77777777" w:rsidR="00067163" w:rsidRPr="00A658E6" w:rsidRDefault="00067163" w:rsidP="00067163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F5086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SUBVENCIONES AYUNTAMIENTOS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ACTIVIDADES JUVENTUD </w:t>
                            </w:r>
                          </w:p>
                          <w:p w14:paraId="4B9D37FC" w14:textId="77777777" w:rsidR="00067163" w:rsidRPr="00A658E6" w:rsidRDefault="00067163" w:rsidP="00067163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F095E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13.85pt;margin-top:-51.3pt;width:256.95pt;height:28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">
                <v:textbox>
                  <w:txbxContent>
                    <w:p w14:paraId="1A983934" w14:textId="77777777" w:rsidR="00067163" w:rsidRPr="00EC4C4E" w:rsidRDefault="00067163" w:rsidP="0006716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C4C4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ANEXO III</w:t>
                      </w:r>
                    </w:p>
                    <w:p w14:paraId="5CD75322" w14:textId="77777777" w:rsidR="00067163" w:rsidRPr="00A658E6" w:rsidRDefault="00067163" w:rsidP="00067163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F5086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SUBVENCIONES AYUNTAMIENTOS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ACTIVIDADES JUVENTUD </w:t>
                      </w:r>
                    </w:p>
                    <w:p w14:paraId="4B9D37FC" w14:textId="77777777" w:rsidR="00067163" w:rsidRPr="00A658E6" w:rsidRDefault="00067163" w:rsidP="00067163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771CED" w14:textId="65B0F907" w:rsidR="00067163" w:rsidRPr="00025575" w:rsidRDefault="00067163" w:rsidP="00067163">
      <w:pPr>
        <w:pStyle w:val="TTULOFORMULARIO"/>
      </w:pPr>
      <w:r w:rsidRPr="00025575">
        <w:t xml:space="preserve">MEMORIA ECONÓMICA </w:t>
      </w:r>
    </w:p>
    <w:p w14:paraId="6F9D7BFB" w14:textId="77777777" w:rsidR="00067163" w:rsidRPr="00025575" w:rsidRDefault="00067163" w:rsidP="00067163">
      <w:pPr>
        <w:jc w:val="both"/>
        <w:rPr>
          <w:rFonts w:ascii="Arial" w:hAnsi="Arial" w:cs="Arial"/>
          <w:iCs/>
          <w:sz w:val="20"/>
          <w:szCs w:val="20"/>
        </w:rPr>
      </w:pPr>
      <w:r w:rsidRPr="00025575">
        <w:rPr>
          <w:rFonts w:ascii="Arial" w:hAnsi="Arial" w:cs="Arial"/>
          <w:iCs/>
          <w:sz w:val="20"/>
          <w:szCs w:val="20"/>
        </w:rPr>
        <w:t xml:space="preserve">D./Dª. ..........................................................................., en calidad de </w:t>
      </w:r>
      <w:proofErr w:type="gramStart"/>
      <w:r w:rsidRPr="00025575">
        <w:rPr>
          <w:rFonts w:ascii="Arial" w:hAnsi="Arial" w:cs="Arial"/>
          <w:iCs/>
          <w:sz w:val="20"/>
          <w:szCs w:val="20"/>
        </w:rPr>
        <w:t>Secretario</w:t>
      </w:r>
      <w:proofErr w:type="gramEnd"/>
      <w:r w:rsidRPr="00025575">
        <w:rPr>
          <w:rFonts w:ascii="Arial" w:hAnsi="Arial" w:cs="Arial"/>
          <w:iCs/>
          <w:sz w:val="20"/>
          <w:szCs w:val="20"/>
        </w:rPr>
        <w:t>/a de la Entidad Local de ........................................, en relación con la justificación de la subvención concedida para el programa ................................................. por la Diputación Provincial de León, con base en la Convocatoria de subvenciones a programas de juventud, publicada en el BOP número</w:t>
      </w:r>
      <w:proofErr w:type="gramStart"/>
      <w:r w:rsidRPr="00025575">
        <w:rPr>
          <w:rFonts w:ascii="Arial" w:hAnsi="Arial" w:cs="Arial"/>
          <w:iCs/>
          <w:sz w:val="20"/>
          <w:szCs w:val="20"/>
        </w:rPr>
        <w:t xml:space="preserve"> ….</w:t>
      </w:r>
      <w:proofErr w:type="gramEnd"/>
      <w:r w:rsidRPr="00025575">
        <w:rPr>
          <w:rFonts w:ascii="Arial" w:hAnsi="Arial" w:cs="Arial"/>
          <w:iCs/>
          <w:sz w:val="20"/>
          <w:szCs w:val="20"/>
        </w:rPr>
        <w:t>., de fecha .............</w:t>
      </w:r>
    </w:p>
    <w:p w14:paraId="07AA2DF8" w14:textId="77777777" w:rsidR="00067163" w:rsidRPr="00025575" w:rsidRDefault="00067163" w:rsidP="00067163">
      <w:pPr>
        <w:jc w:val="both"/>
        <w:rPr>
          <w:rFonts w:ascii="Arial" w:hAnsi="Arial" w:cs="Arial"/>
          <w:iCs/>
          <w:sz w:val="20"/>
          <w:szCs w:val="20"/>
        </w:rPr>
      </w:pPr>
    </w:p>
    <w:p w14:paraId="26B23838" w14:textId="77777777" w:rsidR="00067163" w:rsidRPr="00025575" w:rsidRDefault="00067163" w:rsidP="00067163">
      <w:pPr>
        <w:pStyle w:val="Ttulo1"/>
        <w:ind w:firstLine="0"/>
      </w:pPr>
      <w:r w:rsidRPr="00025575">
        <w:t>CERTIFICA:</w:t>
      </w:r>
    </w:p>
    <w:p w14:paraId="1E238DDE" w14:textId="77777777" w:rsidR="00067163" w:rsidRPr="00025575" w:rsidRDefault="00067163" w:rsidP="00067163">
      <w:pPr>
        <w:spacing w:before="20" w:after="60"/>
        <w:ind w:right="-6"/>
        <w:jc w:val="both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1. Que por Resoluciones de la Alcaldía se han aprobado los justificantes de la subvención, siendo las obligaciones reconocidas y, en su caso, pagadas las siguientes:</w:t>
      </w:r>
    </w:p>
    <w:p w14:paraId="5506491A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</w:rPr>
      </w:pPr>
    </w:p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768"/>
        <w:gridCol w:w="410"/>
        <w:gridCol w:w="974"/>
        <w:gridCol w:w="783"/>
        <w:gridCol w:w="417"/>
        <w:gridCol w:w="816"/>
        <w:gridCol w:w="971"/>
        <w:gridCol w:w="1136"/>
        <w:gridCol w:w="661"/>
        <w:gridCol w:w="637"/>
        <w:gridCol w:w="917"/>
      </w:tblGrid>
      <w:tr w:rsidR="00025575" w:rsidRPr="00025575" w14:paraId="102C4AF6" w14:textId="77777777" w:rsidTr="001E2CFD">
        <w:trPr>
          <w:trHeight w:val="284"/>
          <w:jc w:val="center"/>
        </w:trPr>
        <w:tc>
          <w:tcPr>
            <w:tcW w:w="478" w:type="pct"/>
            <w:shd w:val="clear" w:color="auto" w:fill="D9D9D9" w:themeFill="background1" w:themeFillShade="D9"/>
            <w:vAlign w:val="center"/>
          </w:tcPr>
          <w:p w14:paraId="6D2F40E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Número FACTURA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</w:tcPr>
          <w:p w14:paraId="48DA1C03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FECHA EMISIÓN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14:paraId="7271722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NIF</w:t>
            </w: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05365FC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ACREEDOR</w:t>
            </w:r>
          </w:p>
        </w:tc>
        <w:tc>
          <w:tcPr>
            <w:tcW w:w="218" w:type="pct"/>
            <w:shd w:val="clear" w:color="auto" w:fill="D9D9D9" w:themeFill="background1" w:themeFillShade="D9"/>
            <w:vAlign w:val="center"/>
          </w:tcPr>
          <w:p w14:paraId="1204FB9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Base imponible</w:t>
            </w:r>
          </w:p>
        </w:tc>
        <w:tc>
          <w:tcPr>
            <w:tcW w:w="219" w:type="pct"/>
            <w:shd w:val="clear" w:color="auto" w:fill="D9D9D9" w:themeFill="background1" w:themeFillShade="D9"/>
            <w:vAlign w:val="center"/>
          </w:tcPr>
          <w:p w14:paraId="643455F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IVA</w:t>
            </w:r>
          </w:p>
        </w:tc>
        <w:tc>
          <w:tcPr>
            <w:tcW w:w="457" w:type="pct"/>
            <w:shd w:val="clear" w:color="auto" w:fill="D9D9D9" w:themeFill="background1" w:themeFillShade="D9"/>
            <w:vAlign w:val="center"/>
          </w:tcPr>
          <w:p w14:paraId="46D413CB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IMPORTE TOTAL</w:t>
            </w:r>
          </w:p>
        </w:tc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51082BC3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CONCEPTO</w:t>
            </w:r>
          </w:p>
        </w:tc>
        <w:tc>
          <w:tcPr>
            <w:tcW w:w="628" w:type="pct"/>
            <w:shd w:val="clear" w:color="auto" w:fill="D9D9D9" w:themeFill="background1" w:themeFillShade="D9"/>
            <w:vAlign w:val="center"/>
          </w:tcPr>
          <w:p w14:paraId="4183A99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FECHA DE APROBACIÓN</w:t>
            </w:r>
          </w:p>
        </w:tc>
        <w:tc>
          <w:tcPr>
            <w:tcW w:w="374" w:type="pct"/>
            <w:shd w:val="clear" w:color="auto" w:fill="D9D9D9" w:themeFill="background1" w:themeFillShade="D9"/>
            <w:vAlign w:val="center"/>
          </w:tcPr>
          <w:p w14:paraId="730DBFD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FECHA DE PAGO</w:t>
            </w:r>
          </w:p>
        </w:tc>
        <w:tc>
          <w:tcPr>
            <w:tcW w:w="361" w:type="pct"/>
            <w:shd w:val="clear" w:color="auto" w:fill="D9D9D9" w:themeFill="background1" w:themeFillShade="D9"/>
            <w:vAlign w:val="center"/>
          </w:tcPr>
          <w:p w14:paraId="7185D84C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MEDIO DE PAGO</w:t>
            </w:r>
          </w:p>
        </w:tc>
        <w:tc>
          <w:tcPr>
            <w:tcW w:w="511" w:type="pct"/>
            <w:shd w:val="clear" w:color="auto" w:fill="D9D9D9" w:themeFill="background1" w:themeFillShade="D9"/>
            <w:vAlign w:val="center"/>
          </w:tcPr>
          <w:p w14:paraId="36C7CE2D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FACTURA IMPUTADA</w:t>
            </w:r>
          </w:p>
          <w:p w14:paraId="2A3D63D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25575">
              <w:rPr>
                <w:rFonts w:ascii="Arial" w:hAnsi="Arial" w:cs="Arial"/>
                <w:b/>
                <w:bCs/>
                <w:sz w:val="12"/>
                <w:szCs w:val="12"/>
              </w:rPr>
              <w:t>(si o no)</w:t>
            </w:r>
          </w:p>
        </w:tc>
      </w:tr>
      <w:tr w:rsidR="00025575" w:rsidRPr="00025575" w14:paraId="698E8CB4" w14:textId="77777777" w:rsidTr="001E2CFD">
        <w:trPr>
          <w:jc w:val="center"/>
        </w:trPr>
        <w:tc>
          <w:tcPr>
            <w:tcW w:w="478" w:type="pct"/>
            <w:vAlign w:val="center"/>
          </w:tcPr>
          <w:p w14:paraId="0E446BA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71E2A68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1F1C7AF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22A6266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5B1D157D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05CE39D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538E00B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09BE3FE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62A5549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7BAABAA8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5FC7B9C3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0C2E5C10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25575" w:rsidRPr="00025575" w14:paraId="23A899ED" w14:textId="77777777" w:rsidTr="001E2CFD">
        <w:trPr>
          <w:jc w:val="center"/>
        </w:trPr>
        <w:tc>
          <w:tcPr>
            <w:tcW w:w="478" w:type="pct"/>
            <w:vAlign w:val="center"/>
          </w:tcPr>
          <w:p w14:paraId="1CB8CCC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7893C92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5898AA1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73C32FB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220A721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05C8E5C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0724E1D0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2CF7911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30865030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2BBF0EB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5BA35A3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24C7E4F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25575" w:rsidRPr="00025575" w14:paraId="667100B9" w14:textId="77777777" w:rsidTr="001E2CFD">
        <w:trPr>
          <w:jc w:val="center"/>
        </w:trPr>
        <w:tc>
          <w:tcPr>
            <w:tcW w:w="478" w:type="pct"/>
            <w:vAlign w:val="center"/>
          </w:tcPr>
          <w:p w14:paraId="1625CEAD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43767174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31EB483B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2A3ED82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47F7060B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6AAF9E7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6E5F76EC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5F623C4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56B0973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4FA5DDC4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2939784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1CC9027C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25575" w:rsidRPr="00025575" w14:paraId="75E500A2" w14:textId="77777777" w:rsidTr="001E2CFD">
        <w:trPr>
          <w:jc w:val="center"/>
        </w:trPr>
        <w:tc>
          <w:tcPr>
            <w:tcW w:w="478" w:type="pct"/>
            <w:vAlign w:val="center"/>
          </w:tcPr>
          <w:p w14:paraId="1835A37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5CCC88B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2DA5735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3F47173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25536D4F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0C9523A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5084863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071EDF8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4672F4B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43222DA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113E231B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17D5889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25575" w:rsidRPr="00025575" w14:paraId="68F58294" w14:textId="77777777" w:rsidTr="001E2CFD">
        <w:trPr>
          <w:jc w:val="center"/>
        </w:trPr>
        <w:tc>
          <w:tcPr>
            <w:tcW w:w="478" w:type="pct"/>
            <w:vAlign w:val="center"/>
          </w:tcPr>
          <w:p w14:paraId="6D563E8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20A90494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0F216548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0F37218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510DC528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1851613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050AE14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0D715563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4FE55C5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2D14DB0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1423C928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3BE8B1B0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25575" w:rsidRPr="00025575" w14:paraId="73F0E173" w14:textId="77777777" w:rsidTr="001E2CFD">
        <w:trPr>
          <w:jc w:val="center"/>
        </w:trPr>
        <w:tc>
          <w:tcPr>
            <w:tcW w:w="478" w:type="pct"/>
            <w:vAlign w:val="center"/>
          </w:tcPr>
          <w:p w14:paraId="2D9F593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32" w:type="pct"/>
            <w:vAlign w:val="center"/>
          </w:tcPr>
          <w:p w14:paraId="552E203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pct"/>
            <w:vAlign w:val="center"/>
          </w:tcPr>
          <w:p w14:paraId="6597CA2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pct"/>
            <w:vAlign w:val="center"/>
          </w:tcPr>
          <w:p w14:paraId="0B324B81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8" w:type="pct"/>
          </w:tcPr>
          <w:p w14:paraId="23873C7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1627D908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11BDD10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pct"/>
            <w:vAlign w:val="center"/>
          </w:tcPr>
          <w:p w14:paraId="3A092AE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628" w:type="pct"/>
          </w:tcPr>
          <w:p w14:paraId="0CBF913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74" w:type="pct"/>
            <w:vAlign w:val="center"/>
          </w:tcPr>
          <w:p w14:paraId="2C32FF1D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361" w:type="pct"/>
          </w:tcPr>
          <w:p w14:paraId="3B71D959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511" w:type="pct"/>
          </w:tcPr>
          <w:p w14:paraId="19ABEEB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  <w:tr w:rsidR="00067163" w:rsidRPr="00025575" w14:paraId="66F0D54C" w14:textId="77777777" w:rsidTr="001E2CFD">
        <w:trPr>
          <w:gridAfter w:val="5"/>
          <w:wAfter w:w="2414" w:type="pct"/>
          <w:jc w:val="center"/>
        </w:trPr>
        <w:tc>
          <w:tcPr>
            <w:tcW w:w="1691" w:type="pct"/>
            <w:gridSpan w:val="4"/>
            <w:vAlign w:val="center"/>
          </w:tcPr>
          <w:p w14:paraId="7B060138" w14:textId="77777777" w:rsidR="00067163" w:rsidRPr="00025575" w:rsidRDefault="00067163" w:rsidP="001E2CFD">
            <w:pPr>
              <w:ind w:right="-6"/>
              <w:jc w:val="right"/>
              <w:rPr>
                <w:rFonts w:ascii="Arial" w:hAnsi="Arial" w:cs="Arial"/>
                <w:b/>
                <w:bCs/>
              </w:rPr>
            </w:pPr>
            <w:r w:rsidRPr="00025575">
              <w:rPr>
                <w:rFonts w:ascii="Arial" w:hAnsi="Arial" w:cs="Arial"/>
                <w:b/>
                <w:bCs/>
              </w:rPr>
              <w:t>SUMA</w:t>
            </w:r>
          </w:p>
        </w:tc>
        <w:tc>
          <w:tcPr>
            <w:tcW w:w="218" w:type="pct"/>
          </w:tcPr>
          <w:p w14:paraId="3069B8B5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19" w:type="pct"/>
          </w:tcPr>
          <w:p w14:paraId="62DFB8DD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pct"/>
            <w:vAlign w:val="center"/>
          </w:tcPr>
          <w:p w14:paraId="3BC3F09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</w:rPr>
            </w:pPr>
          </w:p>
        </w:tc>
      </w:tr>
    </w:tbl>
    <w:p w14:paraId="4033B0A8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0"/>
          <w:szCs w:val="10"/>
        </w:rPr>
      </w:pPr>
    </w:p>
    <w:p w14:paraId="1A0CF407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2. Que las subvenciones u otros ingresos obtenidos para la financiación de esta actividad son los siguientes:</w:t>
      </w:r>
    </w:p>
    <w:p w14:paraId="7DFA5F98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- Ingresos derivados de la actividad desglosados: …………</w:t>
      </w:r>
    </w:p>
    <w:p w14:paraId="09324D1F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 xml:space="preserve">- Subvenciones: </w:t>
      </w:r>
      <w:proofErr w:type="gramStart"/>
      <w:r w:rsidRPr="00025575">
        <w:rPr>
          <w:rFonts w:ascii="Arial" w:hAnsi="Arial" w:cs="Arial"/>
          <w:sz w:val="20"/>
          <w:szCs w:val="20"/>
        </w:rPr>
        <w:t>…….</w:t>
      </w:r>
      <w:proofErr w:type="gramEnd"/>
      <w:r w:rsidRPr="00025575">
        <w:rPr>
          <w:rFonts w:ascii="Arial" w:hAnsi="Arial" w:cs="Arial"/>
          <w:sz w:val="20"/>
          <w:szCs w:val="20"/>
        </w:rPr>
        <w:t>.</w:t>
      </w:r>
    </w:p>
    <w:p w14:paraId="69C55E53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3.  Que los gastos subvencionados responden de manera indubitada a la naturaleza de la actividad subvencionada y que se han cumplido, en su caso, los requisitos establecidos en el art. 31.3 de la Ley General de Subvenciones.</w:t>
      </w:r>
    </w:p>
    <w:p w14:paraId="53C07B9B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4. Para la subcontratación de la actividad se ha tramitado el procedimiento</w:t>
      </w:r>
      <w:r w:rsidRPr="00025575">
        <w:rPr>
          <w:rFonts w:ascii="Arial" w:hAnsi="Arial" w:cs="Arial"/>
          <w:sz w:val="20"/>
          <w:szCs w:val="20"/>
          <w:vertAlign w:val="superscript"/>
        </w:rPr>
        <w:t xml:space="preserve"> (1) </w:t>
      </w:r>
      <w:r w:rsidRPr="00025575">
        <w:rPr>
          <w:rFonts w:ascii="Arial" w:hAnsi="Arial" w:cs="Arial"/>
          <w:sz w:val="20"/>
          <w:szCs w:val="20"/>
        </w:rPr>
        <w:t>………, con un valor estimado de…………€ (SIN IVA) y un importe de adjudicación por importe de ………€ (IVA INCLUIDO).</w:t>
      </w:r>
    </w:p>
    <w:p w14:paraId="1A52C0E7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 xml:space="preserve">5. Que el personal contratado por el Ayuntamiento, o destinado por las empresas adjudicatarias en su caso, para realizar las actividades subvencionadas está en posesión de las siguientes o </w:t>
      </w:r>
      <w:r w:rsidRPr="00025575">
        <w:rPr>
          <w:rFonts w:ascii="Arial" w:hAnsi="Arial" w:cs="Arial"/>
          <w:sz w:val="20"/>
          <w:szCs w:val="20"/>
          <w:lang w:val="es-ES_tradnl"/>
        </w:rPr>
        <w:t>certificaciones profesionales equivalentes:</w:t>
      </w:r>
    </w:p>
    <w:tbl>
      <w:tblPr>
        <w:tblW w:w="504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5"/>
        <w:gridCol w:w="593"/>
        <w:gridCol w:w="2487"/>
        <w:gridCol w:w="1168"/>
        <w:gridCol w:w="1515"/>
        <w:gridCol w:w="1771"/>
      </w:tblGrid>
      <w:tr w:rsidR="00025575" w:rsidRPr="00025575" w14:paraId="28DAF846" w14:textId="77777777" w:rsidTr="001E2CFD">
        <w:trPr>
          <w:trHeight w:val="293"/>
        </w:trPr>
        <w:tc>
          <w:tcPr>
            <w:tcW w:w="1001" w:type="pct"/>
            <w:shd w:val="clear" w:color="auto" w:fill="BFBFBF" w:themeFill="background1" w:themeFillShade="BF"/>
            <w:noWrap/>
            <w:vAlign w:val="center"/>
          </w:tcPr>
          <w:p w14:paraId="73BF1E5A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NOMBRE Y APELLIDOS</w:t>
            </w:r>
          </w:p>
        </w:tc>
        <w:tc>
          <w:tcPr>
            <w:tcW w:w="315" w:type="pct"/>
            <w:shd w:val="clear" w:color="auto" w:fill="BFBFBF" w:themeFill="background1" w:themeFillShade="BF"/>
            <w:noWrap/>
            <w:vAlign w:val="center"/>
          </w:tcPr>
          <w:p w14:paraId="05FC6AFE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NIF</w:t>
            </w:r>
          </w:p>
        </w:tc>
        <w:tc>
          <w:tcPr>
            <w:tcW w:w="1320" w:type="pct"/>
            <w:shd w:val="clear" w:color="auto" w:fill="BFBFBF" w:themeFill="background1" w:themeFillShade="BF"/>
            <w:noWrap/>
            <w:vAlign w:val="center"/>
          </w:tcPr>
          <w:p w14:paraId="3FA1555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TITULACIÓN, CERTIFICACIÓN PROFESIONAL, O ACREDITACIÓN DE LA FASE FORMATIVA EN:</w:t>
            </w:r>
          </w:p>
        </w:tc>
        <w:tc>
          <w:tcPr>
            <w:tcW w:w="620" w:type="pct"/>
            <w:shd w:val="clear" w:color="auto" w:fill="BFBFBF" w:themeFill="background1" w:themeFillShade="BF"/>
            <w:vAlign w:val="center"/>
          </w:tcPr>
          <w:p w14:paraId="2B538D86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Número DEL TÍTULO, CARNÉ O FECHA DE SOLICITUD </w:t>
            </w:r>
            <w:r w:rsidRPr="00025575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(2)</w:t>
            </w:r>
          </w:p>
        </w:tc>
        <w:tc>
          <w:tcPr>
            <w:tcW w:w="804" w:type="pct"/>
            <w:shd w:val="clear" w:color="auto" w:fill="BFBFBF" w:themeFill="background1" w:themeFillShade="BF"/>
            <w:vAlign w:val="center"/>
          </w:tcPr>
          <w:p w14:paraId="3F6919E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FECHA DEL</w:t>
            </w:r>
          </w:p>
          <w:p w14:paraId="3E12C287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CERTIFICADO SOBRE DELITOS </w:t>
            </w:r>
            <w:r w:rsidRPr="00025575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(3)</w:t>
            </w:r>
          </w:p>
        </w:tc>
        <w:tc>
          <w:tcPr>
            <w:tcW w:w="940" w:type="pct"/>
            <w:shd w:val="clear" w:color="auto" w:fill="BFBFBF" w:themeFill="background1" w:themeFillShade="BF"/>
            <w:vAlign w:val="center"/>
          </w:tcPr>
          <w:p w14:paraId="70BD7D32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ACTIVIDAD O TURNO</w:t>
            </w:r>
          </w:p>
          <w:p w14:paraId="3078E44C" w14:textId="77777777" w:rsidR="00067163" w:rsidRPr="00025575" w:rsidRDefault="00067163" w:rsidP="001E2CFD">
            <w:pPr>
              <w:ind w:right="-6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REALIZADO</w:t>
            </w:r>
          </w:p>
        </w:tc>
      </w:tr>
      <w:tr w:rsidR="00025575" w:rsidRPr="00025575" w14:paraId="74D8FA0B" w14:textId="77777777" w:rsidTr="001E2CFD">
        <w:trPr>
          <w:trHeight w:val="141"/>
        </w:trPr>
        <w:tc>
          <w:tcPr>
            <w:tcW w:w="1001" w:type="pct"/>
            <w:noWrap/>
            <w:vAlign w:val="bottom"/>
          </w:tcPr>
          <w:p w14:paraId="737365E6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315" w:type="pct"/>
            <w:noWrap/>
            <w:vAlign w:val="bottom"/>
          </w:tcPr>
          <w:p w14:paraId="2D192BE8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20" w:type="pct"/>
            <w:noWrap/>
            <w:vAlign w:val="bottom"/>
          </w:tcPr>
          <w:p w14:paraId="39B626CB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0" w:type="pct"/>
            <w:vAlign w:val="bottom"/>
          </w:tcPr>
          <w:p w14:paraId="1BFB067A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4" w:type="pct"/>
          </w:tcPr>
          <w:p w14:paraId="083429CD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pct"/>
          </w:tcPr>
          <w:p w14:paraId="543448C8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5575" w:rsidRPr="00025575" w14:paraId="2772472D" w14:textId="77777777" w:rsidTr="001E2CFD">
        <w:trPr>
          <w:trHeight w:val="52"/>
        </w:trPr>
        <w:tc>
          <w:tcPr>
            <w:tcW w:w="1001" w:type="pct"/>
            <w:noWrap/>
            <w:vAlign w:val="bottom"/>
          </w:tcPr>
          <w:p w14:paraId="42FD6C96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5" w:type="pct"/>
            <w:noWrap/>
            <w:vAlign w:val="bottom"/>
          </w:tcPr>
          <w:p w14:paraId="0F3B823F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20" w:type="pct"/>
            <w:noWrap/>
            <w:vAlign w:val="bottom"/>
          </w:tcPr>
          <w:p w14:paraId="790076DC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0" w:type="pct"/>
            <w:vAlign w:val="bottom"/>
          </w:tcPr>
          <w:p w14:paraId="21DCDD2B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4" w:type="pct"/>
          </w:tcPr>
          <w:p w14:paraId="311D8F37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pct"/>
          </w:tcPr>
          <w:p w14:paraId="560C0D97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5575" w:rsidRPr="00025575" w14:paraId="6B2E1004" w14:textId="77777777" w:rsidTr="001E2CFD">
        <w:trPr>
          <w:trHeight w:val="141"/>
        </w:trPr>
        <w:tc>
          <w:tcPr>
            <w:tcW w:w="1001" w:type="pct"/>
            <w:noWrap/>
            <w:vAlign w:val="bottom"/>
          </w:tcPr>
          <w:p w14:paraId="662163B6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315" w:type="pct"/>
            <w:noWrap/>
            <w:vAlign w:val="bottom"/>
          </w:tcPr>
          <w:p w14:paraId="29FB1935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20" w:type="pct"/>
            <w:noWrap/>
            <w:vAlign w:val="bottom"/>
          </w:tcPr>
          <w:p w14:paraId="2102C2CC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0" w:type="pct"/>
            <w:vAlign w:val="bottom"/>
          </w:tcPr>
          <w:p w14:paraId="01F7DCF6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4" w:type="pct"/>
          </w:tcPr>
          <w:p w14:paraId="1CE47C79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pct"/>
          </w:tcPr>
          <w:p w14:paraId="0487DCCB" w14:textId="77777777" w:rsidR="00067163" w:rsidRPr="00025575" w:rsidRDefault="00067163" w:rsidP="001E2CFD">
            <w:pPr>
              <w:ind w:right="-6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6129531A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 xml:space="preserve">6. Que el Ayuntamiento </w:t>
      </w:r>
      <w:r w:rsidRPr="00025575">
        <w:rPr>
          <w:rFonts w:ascii="Arial" w:hAnsi="Arial" w:cs="Arial"/>
          <w:bCs/>
          <w:sz w:val="20"/>
          <w:szCs w:val="20"/>
        </w:rPr>
        <w:t xml:space="preserve">o la empresa adjudicataria ha dispuesto de un </w:t>
      </w:r>
      <w:r w:rsidRPr="00025575">
        <w:rPr>
          <w:rFonts w:ascii="Arial" w:hAnsi="Arial" w:cs="Arial"/>
          <w:sz w:val="20"/>
          <w:szCs w:val="20"/>
        </w:rPr>
        <w:t>seguro de responsabilidad civil en vigor que cubra los daños personales y materiales durante la actividad subvencionada por importe mínimo de 300.000 €.</w:t>
      </w:r>
    </w:p>
    <w:p w14:paraId="0965EAC9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7. Que para la difusión de la actividad subvencionada se han adoptado las siguientes medidas</w:t>
      </w:r>
      <w:r w:rsidRPr="00025575">
        <w:rPr>
          <w:rFonts w:ascii="Arial" w:hAnsi="Arial" w:cs="Arial"/>
          <w:sz w:val="20"/>
          <w:szCs w:val="20"/>
          <w:vertAlign w:val="superscript"/>
        </w:rPr>
        <w:t xml:space="preserve"> (4)</w:t>
      </w:r>
      <w:r w:rsidRPr="00025575">
        <w:rPr>
          <w:rFonts w:ascii="Arial" w:hAnsi="Arial" w:cs="Arial"/>
          <w:sz w:val="20"/>
          <w:szCs w:val="20"/>
        </w:rPr>
        <w:t>: ……………………………………………… expuestas al público en ……. (lugar) previa y simultáneamente a la realización de la actividad, desde la fecha ………… (día/mes/año) hasta la fecha …………. (día/mes/año), de las que se aporta una muestra.</w:t>
      </w:r>
    </w:p>
    <w:p w14:paraId="25ECC86F" w14:textId="77777777" w:rsidR="00067163" w:rsidRPr="00025575" w:rsidRDefault="00067163" w:rsidP="0006716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025575">
        <w:rPr>
          <w:rFonts w:ascii="Arial" w:hAnsi="Arial" w:cs="Arial"/>
          <w:sz w:val="20"/>
          <w:szCs w:val="20"/>
        </w:rPr>
        <w:t>8. Que la persona responsable del “espacio o centro joven” está adscrito a este programa durante …. horas semanales.</w:t>
      </w:r>
    </w:p>
    <w:p w14:paraId="07D212A2" w14:textId="77777777" w:rsidR="00067163" w:rsidRPr="00025575" w:rsidRDefault="00067163" w:rsidP="00067163">
      <w:pPr>
        <w:tabs>
          <w:tab w:val="left" w:pos="1293"/>
        </w:tabs>
        <w:overflowPunct w:val="0"/>
        <w:autoSpaceDE w:val="0"/>
        <w:autoSpaceDN w:val="0"/>
        <w:adjustRightInd w:val="0"/>
        <w:ind w:left="360" w:right="567"/>
        <w:jc w:val="both"/>
        <w:textAlignment w:val="baseline"/>
        <w:rPr>
          <w:rFonts w:ascii="Arial" w:hAnsi="Arial" w:cs="Arial"/>
          <w:sz w:val="20"/>
        </w:rPr>
      </w:pP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0AABDEA5" w14:textId="77777777" w:rsidTr="001E2CFD">
        <w:trPr>
          <w:trHeight w:val="1050"/>
          <w:tblCellSpacing w:w="42" w:type="dxa"/>
        </w:trPr>
        <w:tc>
          <w:tcPr>
            <w:tcW w:w="8904" w:type="dxa"/>
          </w:tcPr>
          <w:p w14:paraId="21218F32" w14:textId="77777777" w:rsidR="00067163" w:rsidRPr="00025575" w:rsidRDefault="00067163" w:rsidP="001E2CFD">
            <w:pPr>
              <w:jc w:val="both"/>
              <w:rPr>
                <w:rFonts w:ascii="Arial" w:hAnsi="Arial" w:cs="Arial"/>
                <w:sz w:val="20"/>
              </w:rPr>
            </w:pPr>
            <w:r w:rsidRPr="00025575">
              <w:rPr>
                <w:rFonts w:ascii="Arial" w:hAnsi="Arial" w:cs="Arial"/>
                <w:sz w:val="20"/>
              </w:rPr>
              <w:t xml:space="preserve">Y para que así conste y surta los efectos oportunos, expido la presente con el Visto Bueno del Sr/a. </w:t>
            </w:r>
            <w:proofErr w:type="gramStart"/>
            <w:r w:rsidRPr="00025575">
              <w:rPr>
                <w:rFonts w:ascii="Arial" w:hAnsi="Arial" w:cs="Arial"/>
                <w:sz w:val="20"/>
              </w:rPr>
              <w:t>Presidente</w:t>
            </w:r>
            <w:proofErr w:type="gramEnd"/>
            <w:r w:rsidRPr="00025575">
              <w:rPr>
                <w:rFonts w:ascii="Arial" w:hAnsi="Arial" w:cs="Arial"/>
                <w:sz w:val="20"/>
              </w:rPr>
              <w:t>/a en…………………………………………………, a la fecha de la firma.</w:t>
            </w:r>
          </w:p>
          <w:p w14:paraId="1F7F2970" w14:textId="77777777" w:rsidR="00067163" w:rsidRPr="00025575" w:rsidRDefault="00067163" w:rsidP="001E2CFD">
            <w:pPr>
              <w:tabs>
                <w:tab w:val="center" w:pos="2498"/>
                <w:tab w:val="center" w:pos="6467"/>
              </w:tabs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02557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C6570F9" w14:textId="77777777" w:rsidR="00067163" w:rsidRPr="00025575" w:rsidRDefault="00067163" w:rsidP="001E2CFD">
            <w:pPr>
              <w:tabs>
                <w:tab w:val="center" w:pos="2498"/>
                <w:tab w:val="center" w:pos="6467"/>
              </w:tabs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025575">
              <w:rPr>
                <w:rFonts w:ascii="Arial" w:hAnsi="Arial" w:cs="Arial"/>
                <w:sz w:val="20"/>
                <w:szCs w:val="20"/>
              </w:rPr>
              <w:tab/>
            </w:r>
            <w:r w:rsidRPr="00025575">
              <w:rPr>
                <w:rFonts w:ascii="Arial" w:hAnsi="Arial" w:cs="Arial"/>
              </w:rPr>
              <w:t xml:space="preserve"> </w:t>
            </w:r>
            <w:proofErr w:type="spellStart"/>
            <w:r w:rsidRPr="00025575">
              <w:rPr>
                <w:rFonts w:ascii="Arial" w:hAnsi="Arial" w:cs="Arial"/>
              </w:rPr>
              <w:t>VºBº</w:t>
            </w:r>
            <w:proofErr w:type="spellEnd"/>
            <w:r w:rsidRPr="00025575">
              <w:rPr>
                <w:rFonts w:ascii="Arial" w:hAnsi="Arial" w:cs="Arial"/>
              </w:rPr>
              <w:t xml:space="preserve"> ALCALDE/SA,</w:t>
            </w:r>
            <w:r w:rsidRPr="00025575">
              <w:rPr>
                <w:rFonts w:ascii="Arial" w:hAnsi="Arial" w:cs="Arial"/>
              </w:rPr>
              <w:tab/>
              <w:t>SECRETARIO/A</w:t>
            </w:r>
            <w:r w:rsidRPr="00025575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</w:tbl>
    <w:p w14:paraId="7E891FDA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sz w:val="14"/>
          <w:szCs w:val="14"/>
        </w:rPr>
        <w:t>(1) En el supuesto de contratación de empresas debe indicarse el procedimiento tramitado e importes (menor, abierto simplificado, etc.)</w:t>
      </w:r>
    </w:p>
    <w:p w14:paraId="6D97EC13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sz w:val="14"/>
          <w:szCs w:val="14"/>
        </w:rPr>
        <w:t>(2) Sólo deberá indicarse la fecha de solicitud del título cuando se haya realizado la petición y aún no se haya recibido. Número del carné de profesional especializado en turismo activo.</w:t>
      </w:r>
    </w:p>
    <w:p w14:paraId="784874BC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sz w:val="14"/>
          <w:szCs w:val="14"/>
        </w:rPr>
        <w:t>(3) Fecha del Certificado de delitos de naturaleza sexual: anterior a la actividad y aplicando una validez máxima de 1 año desde su expedición.</w:t>
      </w:r>
    </w:p>
    <w:p w14:paraId="0EB3366D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sz w:val="14"/>
          <w:szCs w:val="14"/>
        </w:rPr>
        <w:t>(4) Concretar las medidas adoptadas, ordinarias o alternativas, lugares de exposición y fechas, aportando una muestra y fotografía de la ubicación.</w:t>
      </w:r>
    </w:p>
    <w:sectPr w:rsidR="00067163" w:rsidRPr="00025575" w:rsidSect="00067163">
      <w:footerReference w:type="even" r:id="rId8"/>
      <w:type w:val="continuous"/>
      <w:pgSz w:w="11906" w:h="16838"/>
      <w:pgMar w:top="1701" w:right="1134" w:bottom="1134" w:left="1418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A5F9" w14:textId="77777777" w:rsidR="00871C02" w:rsidRDefault="00871C02">
      <w:r>
        <w:separator/>
      </w:r>
    </w:p>
  </w:endnote>
  <w:endnote w:type="continuationSeparator" w:id="0">
    <w:p w14:paraId="40668F55" w14:textId="77777777" w:rsidR="00871C02" w:rsidRDefault="0087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partan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E0FB" w14:textId="77777777" w:rsidR="00871C02" w:rsidRDefault="00871C02" w:rsidP="008C5E75">
    <w:pPr>
      <w:pStyle w:val="Piedep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2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15</w:t>
    </w:r>
    <w:r>
      <w:rPr>
        <w:rFonts w:ascii="Arial" w:hAnsi="Arial" w:cs="Arial"/>
        <w:b/>
        <w:sz w:val="16"/>
        <w:szCs w:val="16"/>
      </w:rPr>
      <w:fldChar w:fldCharType="end"/>
    </w:r>
  </w:p>
  <w:p w14:paraId="3959D321" w14:textId="77777777" w:rsidR="00871C02" w:rsidRDefault="00871C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E1A54" w14:textId="77777777" w:rsidR="00871C02" w:rsidRDefault="00871C02">
      <w:r>
        <w:separator/>
      </w:r>
    </w:p>
  </w:footnote>
  <w:footnote w:type="continuationSeparator" w:id="0">
    <w:p w14:paraId="45681EC4" w14:textId="77777777" w:rsidR="00871C02" w:rsidRDefault="00871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EC6939"/>
    <w:multiLevelType w:val="hybridMultilevel"/>
    <w:tmpl w:val="0F580C5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A316FA7E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291C50E9"/>
    <w:multiLevelType w:val="hybridMultilevel"/>
    <w:tmpl w:val="9C143A40"/>
    <w:lvl w:ilvl="0" w:tplc="0C0A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429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BCA2DE3"/>
    <w:multiLevelType w:val="hybridMultilevel"/>
    <w:tmpl w:val="1B3C27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E7E91"/>
    <w:multiLevelType w:val="hybridMultilevel"/>
    <w:tmpl w:val="E1D2F50E"/>
    <w:lvl w:ilvl="0" w:tplc="BA1081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1178616481">
    <w:abstractNumId w:val="7"/>
  </w:num>
  <w:num w:numId="2" w16cid:durableId="430854742">
    <w:abstractNumId w:val="3"/>
  </w:num>
  <w:num w:numId="3" w16cid:durableId="1845510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14925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8728928">
    <w:abstractNumId w:val="0"/>
  </w:num>
  <w:num w:numId="6" w16cid:durableId="1569611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2813974">
    <w:abstractNumId w:val="2"/>
  </w:num>
  <w:num w:numId="8" w16cid:durableId="1208571021">
    <w:abstractNumId w:val="8"/>
  </w:num>
  <w:num w:numId="9" w16cid:durableId="37913235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6A"/>
    <w:rsid w:val="000040A3"/>
    <w:rsid w:val="00011396"/>
    <w:rsid w:val="00012D2F"/>
    <w:rsid w:val="00014D9A"/>
    <w:rsid w:val="00016750"/>
    <w:rsid w:val="0001686C"/>
    <w:rsid w:val="000176DA"/>
    <w:rsid w:val="0002536A"/>
    <w:rsid w:val="00025575"/>
    <w:rsid w:val="0002784E"/>
    <w:rsid w:val="0003256A"/>
    <w:rsid w:val="0003771A"/>
    <w:rsid w:val="00042B8B"/>
    <w:rsid w:val="000449D0"/>
    <w:rsid w:val="00045938"/>
    <w:rsid w:val="00051BD7"/>
    <w:rsid w:val="00052DE5"/>
    <w:rsid w:val="0005525C"/>
    <w:rsid w:val="000633FC"/>
    <w:rsid w:val="000634EC"/>
    <w:rsid w:val="00064035"/>
    <w:rsid w:val="000658B9"/>
    <w:rsid w:val="00067163"/>
    <w:rsid w:val="00070276"/>
    <w:rsid w:val="00070A02"/>
    <w:rsid w:val="0007102F"/>
    <w:rsid w:val="00074939"/>
    <w:rsid w:val="00075584"/>
    <w:rsid w:val="00075D7A"/>
    <w:rsid w:val="000802EE"/>
    <w:rsid w:val="00083ECE"/>
    <w:rsid w:val="00085347"/>
    <w:rsid w:val="000904AC"/>
    <w:rsid w:val="00091513"/>
    <w:rsid w:val="00091DE2"/>
    <w:rsid w:val="0009284E"/>
    <w:rsid w:val="0009504B"/>
    <w:rsid w:val="00096864"/>
    <w:rsid w:val="000B0819"/>
    <w:rsid w:val="000B2023"/>
    <w:rsid w:val="000B2703"/>
    <w:rsid w:val="000B2D59"/>
    <w:rsid w:val="000B477B"/>
    <w:rsid w:val="000C71C2"/>
    <w:rsid w:val="000D0AED"/>
    <w:rsid w:val="000D2B85"/>
    <w:rsid w:val="000D2F36"/>
    <w:rsid w:val="000D30A4"/>
    <w:rsid w:val="000D3EF8"/>
    <w:rsid w:val="000D436D"/>
    <w:rsid w:val="000D6971"/>
    <w:rsid w:val="000E29B6"/>
    <w:rsid w:val="000E31E1"/>
    <w:rsid w:val="000E592E"/>
    <w:rsid w:val="000E647B"/>
    <w:rsid w:val="000E6A0C"/>
    <w:rsid w:val="000F2ECE"/>
    <w:rsid w:val="000F4BE5"/>
    <w:rsid w:val="000F5C9E"/>
    <w:rsid w:val="00100828"/>
    <w:rsid w:val="001009FD"/>
    <w:rsid w:val="00100A43"/>
    <w:rsid w:val="00101FE4"/>
    <w:rsid w:val="00104793"/>
    <w:rsid w:val="00104FC0"/>
    <w:rsid w:val="00105691"/>
    <w:rsid w:val="00105AA5"/>
    <w:rsid w:val="00105F29"/>
    <w:rsid w:val="0010610B"/>
    <w:rsid w:val="00110D02"/>
    <w:rsid w:val="00111221"/>
    <w:rsid w:val="00111E0C"/>
    <w:rsid w:val="00112519"/>
    <w:rsid w:val="00113FC4"/>
    <w:rsid w:val="00114222"/>
    <w:rsid w:val="00115A9B"/>
    <w:rsid w:val="001178B9"/>
    <w:rsid w:val="00121269"/>
    <w:rsid w:val="001254D1"/>
    <w:rsid w:val="00125FCC"/>
    <w:rsid w:val="001265BB"/>
    <w:rsid w:val="0012711C"/>
    <w:rsid w:val="001271C4"/>
    <w:rsid w:val="001331A2"/>
    <w:rsid w:val="0013372E"/>
    <w:rsid w:val="00142312"/>
    <w:rsid w:val="001506AB"/>
    <w:rsid w:val="00153FFB"/>
    <w:rsid w:val="00157C5F"/>
    <w:rsid w:val="00163991"/>
    <w:rsid w:val="00163CBF"/>
    <w:rsid w:val="00165507"/>
    <w:rsid w:val="0016674E"/>
    <w:rsid w:val="00166793"/>
    <w:rsid w:val="00166BDE"/>
    <w:rsid w:val="00167A87"/>
    <w:rsid w:val="00167E84"/>
    <w:rsid w:val="00174E5C"/>
    <w:rsid w:val="00176D49"/>
    <w:rsid w:val="001817FC"/>
    <w:rsid w:val="001838B2"/>
    <w:rsid w:val="00190957"/>
    <w:rsid w:val="001909B7"/>
    <w:rsid w:val="00191432"/>
    <w:rsid w:val="001914B2"/>
    <w:rsid w:val="00197F57"/>
    <w:rsid w:val="001A115E"/>
    <w:rsid w:val="001A1E3F"/>
    <w:rsid w:val="001A509E"/>
    <w:rsid w:val="001A752D"/>
    <w:rsid w:val="001A7A95"/>
    <w:rsid w:val="001B008B"/>
    <w:rsid w:val="001B251B"/>
    <w:rsid w:val="001B2D7F"/>
    <w:rsid w:val="001B414B"/>
    <w:rsid w:val="001B6A34"/>
    <w:rsid w:val="001B77DD"/>
    <w:rsid w:val="001C181B"/>
    <w:rsid w:val="001C2EC1"/>
    <w:rsid w:val="001C44DF"/>
    <w:rsid w:val="001C4EB5"/>
    <w:rsid w:val="001C578D"/>
    <w:rsid w:val="001C5DE6"/>
    <w:rsid w:val="001D257C"/>
    <w:rsid w:val="001D2773"/>
    <w:rsid w:val="001D422D"/>
    <w:rsid w:val="001E23DB"/>
    <w:rsid w:val="001E31EE"/>
    <w:rsid w:val="001E3827"/>
    <w:rsid w:val="001E4FC7"/>
    <w:rsid w:val="001F5254"/>
    <w:rsid w:val="001F59C3"/>
    <w:rsid w:val="001F60F4"/>
    <w:rsid w:val="002020FD"/>
    <w:rsid w:val="002035D7"/>
    <w:rsid w:val="00205972"/>
    <w:rsid w:val="00205E38"/>
    <w:rsid w:val="00206A81"/>
    <w:rsid w:val="00210468"/>
    <w:rsid w:val="002118DE"/>
    <w:rsid w:val="00213CC4"/>
    <w:rsid w:val="0022162C"/>
    <w:rsid w:val="002238A9"/>
    <w:rsid w:val="002301E1"/>
    <w:rsid w:val="002318D9"/>
    <w:rsid w:val="00231B64"/>
    <w:rsid w:val="0023205B"/>
    <w:rsid w:val="00232BD2"/>
    <w:rsid w:val="00235CDB"/>
    <w:rsid w:val="002418FD"/>
    <w:rsid w:val="00245CA5"/>
    <w:rsid w:val="00245D3A"/>
    <w:rsid w:val="002501E9"/>
    <w:rsid w:val="00250606"/>
    <w:rsid w:val="002518CC"/>
    <w:rsid w:val="00256D15"/>
    <w:rsid w:val="002629FB"/>
    <w:rsid w:val="00264B90"/>
    <w:rsid w:val="00265F44"/>
    <w:rsid w:val="00266163"/>
    <w:rsid w:val="002716F0"/>
    <w:rsid w:val="00271FEF"/>
    <w:rsid w:val="0027395B"/>
    <w:rsid w:val="0027497C"/>
    <w:rsid w:val="002753BE"/>
    <w:rsid w:val="002764BB"/>
    <w:rsid w:val="00282E70"/>
    <w:rsid w:val="00290A3A"/>
    <w:rsid w:val="0029199A"/>
    <w:rsid w:val="00294AE6"/>
    <w:rsid w:val="002962C8"/>
    <w:rsid w:val="002A18AD"/>
    <w:rsid w:val="002A39EC"/>
    <w:rsid w:val="002A558E"/>
    <w:rsid w:val="002A68EA"/>
    <w:rsid w:val="002B30BB"/>
    <w:rsid w:val="002B54DF"/>
    <w:rsid w:val="002B5583"/>
    <w:rsid w:val="002C14CB"/>
    <w:rsid w:val="002C3178"/>
    <w:rsid w:val="002C3F42"/>
    <w:rsid w:val="002C5F57"/>
    <w:rsid w:val="002D16D8"/>
    <w:rsid w:val="002D4448"/>
    <w:rsid w:val="002D596F"/>
    <w:rsid w:val="002D70DC"/>
    <w:rsid w:val="002E3287"/>
    <w:rsid w:val="002E45CE"/>
    <w:rsid w:val="002E5BC8"/>
    <w:rsid w:val="002F00E0"/>
    <w:rsid w:val="002F14BA"/>
    <w:rsid w:val="002F6224"/>
    <w:rsid w:val="002F72BD"/>
    <w:rsid w:val="00300445"/>
    <w:rsid w:val="00304873"/>
    <w:rsid w:val="00306643"/>
    <w:rsid w:val="00310812"/>
    <w:rsid w:val="00311ECF"/>
    <w:rsid w:val="0031235D"/>
    <w:rsid w:val="00312804"/>
    <w:rsid w:val="00313752"/>
    <w:rsid w:val="00316534"/>
    <w:rsid w:val="0032031D"/>
    <w:rsid w:val="003208EC"/>
    <w:rsid w:val="00324D0F"/>
    <w:rsid w:val="0032574D"/>
    <w:rsid w:val="003269CE"/>
    <w:rsid w:val="0033124D"/>
    <w:rsid w:val="00331B39"/>
    <w:rsid w:val="00331B68"/>
    <w:rsid w:val="00335B2C"/>
    <w:rsid w:val="003408AB"/>
    <w:rsid w:val="00342086"/>
    <w:rsid w:val="0034435A"/>
    <w:rsid w:val="00346609"/>
    <w:rsid w:val="00353B66"/>
    <w:rsid w:val="00357195"/>
    <w:rsid w:val="00360D51"/>
    <w:rsid w:val="00360EFB"/>
    <w:rsid w:val="00361437"/>
    <w:rsid w:val="003666E7"/>
    <w:rsid w:val="0036778D"/>
    <w:rsid w:val="003700AC"/>
    <w:rsid w:val="00371449"/>
    <w:rsid w:val="00374FCC"/>
    <w:rsid w:val="00377F58"/>
    <w:rsid w:val="00384D97"/>
    <w:rsid w:val="00387161"/>
    <w:rsid w:val="00390B0D"/>
    <w:rsid w:val="00390B53"/>
    <w:rsid w:val="00392FE0"/>
    <w:rsid w:val="00393893"/>
    <w:rsid w:val="003939AC"/>
    <w:rsid w:val="003952B4"/>
    <w:rsid w:val="003953AA"/>
    <w:rsid w:val="003A007F"/>
    <w:rsid w:val="003A0BBB"/>
    <w:rsid w:val="003A13CE"/>
    <w:rsid w:val="003B375B"/>
    <w:rsid w:val="003B3F8D"/>
    <w:rsid w:val="003C1035"/>
    <w:rsid w:val="003C1395"/>
    <w:rsid w:val="003C26AB"/>
    <w:rsid w:val="003C2EB3"/>
    <w:rsid w:val="003D3A20"/>
    <w:rsid w:val="003E0068"/>
    <w:rsid w:val="003E4B30"/>
    <w:rsid w:val="003E4D1D"/>
    <w:rsid w:val="003E7C4D"/>
    <w:rsid w:val="003F0FBA"/>
    <w:rsid w:val="003F13B6"/>
    <w:rsid w:val="003F2005"/>
    <w:rsid w:val="003F281D"/>
    <w:rsid w:val="003F3B40"/>
    <w:rsid w:val="003F6DAB"/>
    <w:rsid w:val="00401AB4"/>
    <w:rsid w:val="00405E79"/>
    <w:rsid w:val="00406D6D"/>
    <w:rsid w:val="00410372"/>
    <w:rsid w:val="00414802"/>
    <w:rsid w:val="00414B0F"/>
    <w:rsid w:val="00414B7C"/>
    <w:rsid w:val="004178B7"/>
    <w:rsid w:val="00417EAD"/>
    <w:rsid w:val="004205E2"/>
    <w:rsid w:val="004255D0"/>
    <w:rsid w:val="00425C4B"/>
    <w:rsid w:val="00431201"/>
    <w:rsid w:val="00431AEF"/>
    <w:rsid w:val="0043435A"/>
    <w:rsid w:val="00434560"/>
    <w:rsid w:val="0043795A"/>
    <w:rsid w:val="00441EDB"/>
    <w:rsid w:val="00444793"/>
    <w:rsid w:val="00444D3A"/>
    <w:rsid w:val="00454CF0"/>
    <w:rsid w:val="00470F88"/>
    <w:rsid w:val="0047163E"/>
    <w:rsid w:val="00472FED"/>
    <w:rsid w:val="00473519"/>
    <w:rsid w:val="00477BEC"/>
    <w:rsid w:val="00480F39"/>
    <w:rsid w:val="00492D1D"/>
    <w:rsid w:val="00495CB2"/>
    <w:rsid w:val="0049656C"/>
    <w:rsid w:val="00497B3C"/>
    <w:rsid w:val="004A5804"/>
    <w:rsid w:val="004A7EEB"/>
    <w:rsid w:val="004B3043"/>
    <w:rsid w:val="004B374C"/>
    <w:rsid w:val="004B6B50"/>
    <w:rsid w:val="004C1334"/>
    <w:rsid w:val="004C311D"/>
    <w:rsid w:val="004C668E"/>
    <w:rsid w:val="004C744E"/>
    <w:rsid w:val="004D41F4"/>
    <w:rsid w:val="004E4CB8"/>
    <w:rsid w:val="004E772E"/>
    <w:rsid w:val="004F249B"/>
    <w:rsid w:val="004F25F8"/>
    <w:rsid w:val="004F7176"/>
    <w:rsid w:val="00500F92"/>
    <w:rsid w:val="00501C88"/>
    <w:rsid w:val="005044B0"/>
    <w:rsid w:val="00511081"/>
    <w:rsid w:val="0051279F"/>
    <w:rsid w:val="0051345B"/>
    <w:rsid w:val="00515E5E"/>
    <w:rsid w:val="00516AF1"/>
    <w:rsid w:val="00521A0E"/>
    <w:rsid w:val="00522CBD"/>
    <w:rsid w:val="00523235"/>
    <w:rsid w:val="00530F97"/>
    <w:rsid w:val="005318D8"/>
    <w:rsid w:val="00542A58"/>
    <w:rsid w:val="00545DD3"/>
    <w:rsid w:val="00550126"/>
    <w:rsid w:val="0055165C"/>
    <w:rsid w:val="00551E2E"/>
    <w:rsid w:val="00551F0F"/>
    <w:rsid w:val="005541B0"/>
    <w:rsid w:val="00562560"/>
    <w:rsid w:val="00564891"/>
    <w:rsid w:val="00564DA7"/>
    <w:rsid w:val="00566D6B"/>
    <w:rsid w:val="005715FF"/>
    <w:rsid w:val="00571802"/>
    <w:rsid w:val="00571815"/>
    <w:rsid w:val="005758C6"/>
    <w:rsid w:val="00576794"/>
    <w:rsid w:val="005809E3"/>
    <w:rsid w:val="00586E6C"/>
    <w:rsid w:val="00590868"/>
    <w:rsid w:val="005931D4"/>
    <w:rsid w:val="00594030"/>
    <w:rsid w:val="00596786"/>
    <w:rsid w:val="00596AFD"/>
    <w:rsid w:val="00596B04"/>
    <w:rsid w:val="005971EB"/>
    <w:rsid w:val="005A1F38"/>
    <w:rsid w:val="005A2BFF"/>
    <w:rsid w:val="005A380E"/>
    <w:rsid w:val="005A38D1"/>
    <w:rsid w:val="005A6AE7"/>
    <w:rsid w:val="005A6F05"/>
    <w:rsid w:val="005B25F5"/>
    <w:rsid w:val="005C042E"/>
    <w:rsid w:val="005C08D9"/>
    <w:rsid w:val="005C30F7"/>
    <w:rsid w:val="005C3A71"/>
    <w:rsid w:val="005C3CFC"/>
    <w:rsid w:val="005C6240"/>
    <w:rsid w:val="005D5DAE"/>
    <w:rsid w:val="005E09A1"/>
    <w:rsid w:val="005E14BC"/>
    <w:rsid w:val="005E4985"/>
    <w:rsid w:val="005E572C"/>
    <w:rsid w:val="005F05B7"/>
    <w:rsid w:val="005F1D04"/>
    <w:rsid w:val="005F2213"/>
    <w:rsid w:val="005F3B1C"/>
    <w:rsid w:val="005F54EE"/>
    <w:rsid w:val="00603A63"/>
    <w:rsid w:val="0060585F"/>
    <w:rsid w:val="006103D2"/>
    <w:rsid w:val="00612771"/>
    <w:rsid w:val="006148B2"/>
    <w:rsid w:val="006163E6"/>
    <w:rsid w:val="006206AB"/>
    <w:rsid w:val="0062182C"/>
    <w:rsid w:val="00621859"/>
    <w:rsid w:val="00623D0B"/>
    <w:rsid w:val="006244EA"/>
    <w:rsid w:val="006268D3"/>
    <w:rsid w:val="0062694F"/>
    <w:rsid w:val="00630FEC"/>
    <w:rsid w:val="0063199F"/>
    <w:rsid w:val="00637BAB"/>
    <w:rsid w:val="00637CF0"/>
    <w:rsid w:val="006412C6"/>
    <w:rsid w:val="006417B2"/>
    <w:rsid w:val="00651C9A"/>
    <w:rsid w:val="00656B9C"/>
    <w:rsid w:val="00660FD3"/>
    <w:rsid w:val="006630F3"/>
    <w:rsid w:val="00666C63"/>
    <w:rsid w:val="00670C56"/>
    <w:rsid w:val="00670E07"/>
    <w:rsid w:val="00671E0A"/>
    <w:rsid w:val="006753F5"/>
    <w:rsid w:val="00677C38"/>
    <w:rsid w:val="006814C4"/>
    <w:rsid w:val="006817C9"/>
    <w:rsid w:val="006822CE"/>
    <w:rsid w:val="00683962"/>
    <w:rsid w:val="0069182A"/>
    <w:rsid w:val="00695013"/>
    <w:rsid w:val="00695E11"/>
    <w:rsid w:val="006A5511"/>
    <w:rsid w:val="006A5ABC"/>
    <w:rsid w:val="006B1305"/>
    <w:rsid w:val="006B1972"/>
    <w:rsid w:val="006B1EC7"/>
    <w:rsid w:val="006B6144"/>
    <w:rsid w:val="006B624C"/>
    <w:rsid w:val="006B6F26"/>
    <w:rsid w:val="006C0B8F"/>
    <w:rsid w:val="006C0BBE"/>
    <w:rsid w:val="006C0EC9"/>
    <w:rsid w:val="006C386B"/>
    <w:rsid w:val="006C3A4B"/>
    <w:rsid w:val="006C699C"/>
    <w:rsid w:val="006D02C0"/>
    <w:rsid w:val="006D4B1F"/>
    <w:rsid w:val="006E1392"/>
    <w:rsid w:val="006E1CE9"/>
    <w:rsid w:val="006E3D5D"/>
    <w:rsid w:val="006E5E79"/>
    <w:rsid w:val="006E64A0"/>
    <w:rsid w:val="006F057E"/>
    <w:rsid w:val="006F2121"/>
    <w:rsid w:val="006F4793"/>
    <w:rsid w:val="006F70E4"/>
    <w:rsid w:val="006F7A2D"/>
    <w:rsid w:val="007020F3"/>
    <w:rsid w:val="00706872"/>
    <w:rsid w:val="0070768F"/>
    <w:rsid w:val="00707C8F"/>
    <w:rsid w:val="007160C2"/>
    <w:rsid w:val="007164DF"/>
    <w:rsid w:val="00716865"/>
    <w:rsid w:val="00723CE2"/>
    <w:rsid w:val="00725A2A"/>
    <w:rsid w:val="0072773E"/>
    <w:rsid w:val="0073470F"/>
    <w:rsid w:val="00742CE5"/>
    <w:rsid w:val="00745378"/>
    <w:rsid w:val="00747E8B"/>
    <w:rsid w:val="0075433E"/>
    <w:rsid w:val="00762661"/>
    <w:rsid w:val="007643A2"/>
    <w:rsid w:val="007654C7"/>
    <w:rsid w:val="0077254E"/>
    <w:rsid w:val="0077265B"/>
    <w:rsid w:val="00773F05"/>
    <w:rsid w:val="007746ED"/>
    <w:rsid w:val="00775A40"/>
    <w:rsid w:val="0078158E"/>
    <w:rsid w:val="00781BE7"/>
    <w:rsid w:val="0078358B"/>
    <w:rsid w:val="007838D8"/>
    <w:rsid w:val="00784372"/>
    <w:rsid w:val="00786C11"/>
    <w:rsid w:val="007871EE"/>
    <w:rsid w:val="00787B62"/>
    <w:rsid w:val="00792F2D"/>
    <w:rsid w:val="00795BD9"/>
    <w:rsid w:val="007A687E"/>
    <w:rsid w:val="007B33AE"/>
    <w:rsid w:val="007B375D"/>
    <w:rsid w:val="007C0E7B"/>
    <w:rsid w:val="007C4569"/>
    <w:rsid w:val="007C627C"/>
    <w:rsid w:val="007C7957"/>
    <w:rsid w:val="007D2316"/>
    <w:rsid w:val="007D42DC"/>
    <w:rsid w:val="007D5532"/>
    <w:rsid w:val="007D6A5B"/>
    <w:rsid w:val="007D7F37"/>
    <w:rsid w:val="007E27E8"/>
    <w:rsid w:val="007E37C0"/>
    <w:rsid w:val="007E5A69"/>
    <w:rsid w:val="007F12F2"/>
    <w:rsid w:val="007F2F69"/>
    <w:rsid w:val="007F5414"/>
    <w:rsid w:val="008010F7"/>
    <w:rsid w:val="00801570"/>
    <w:rsid w:val="008037FF"/>
    <w:rsid w:val="008128A1"/>
    <w:rsid w:val="00812FFF"/>
    <w:rsid w:val="00813C29"/>
    <w:rsid w:val="00814676"/>
    <w:rsid w:val="00816DBD"/>
    <w:rsid w:val="008173BC"/>
    <w:rsid w:val="0082164A"/>
    <w:rsid w:val="008255A6"/>
    <w:rsid w:val="008260F6"/>
    <w:rsid w:val="00827DCF"/>
    <w:rsid w:val="00830C2A"/>
    <w:rsid w:val="00835BB2"/>
    <w:rsid w:val="008373C9"/>
    <w:rsid w:val="00837EF1"/>
    <w:rsid w:val="00845FB8"/>
    <w:rsid w:val="0084655F"/>
    <w:rsid w:val="0084684D"/>
    <w:rsid w:val="00846D14"/>
    <w:rsid w:val="008509A0"/>
    <w:rsid w:val="0085260E"/>
    <w:rsid w:val="008528BF"/>
    <w:rsid w:val="008541CF"/>
    <w:rsid w:val="008553FB"/>
    <w:rsid w:val="00857EEF"/>
    <w:rsid w:val="00862CDE"/>
    <w:rsid w:val="00863293"/>
    <w:rsid w:val="00863829"/>
    <w:rsid w:val="00864CE4"/>
    <w:rsid w:val="00870930"/>
    <w:rsid w:val="00871C02"/>
    <w:rsid w:val="00871F94"/>
    <w:rsid w:val="008733B6"/>
    <w:rsid w:val="008768E9"/>
    <w:rsid w:val="00882EA5"/>
    <w:rsid w:val="008838E4"/>
    <w:rsid w:val="00883EC0"/>
    <w:rsid w:val="00885B0E"/>
    <w:rsid w:val="00885BAA"/>
    <w:rsid w:val="008918E0"/>
    <w:rsid w:val="00892AFD"/>
    <w:rsid w:val="008954FC"/>
    <w:rsid w:val="008A003C"/>
    <w:rsid w:val="008A1838"/>
    <w:rsid w:val="008A20BB"/>
    <w:rsid w:val="008A49E5"/>
    <w:rsid w:val="008A6A46"/>
    <w:rsid w:val="008A7F32"/>
    <w:rsid w:val="008B0AF4"/>
    <w:rsid w:val="008B2D3D"/>
    <w:rsid w:val="008B46C5"/>
    <w:rsid w:val="008B4B5B"/>
    <w:rsid w:val="008B50F4"/>
    <w:rsid w:val="008B5FE0"/>
    <w:rsid w:val="008C0038"/>
    <w:rsid w:val="008C1016"/>
    <w:rsid w:val="008C3E48"/>
    <w:rsid w:val="008C3FCC"/>
    <w:rsid w:val="008C43ED"/>
    <w:rsid w:val="008C5E75"/>
    <w:rsid w:val="008D02AE"/>
    <w:rsid w:val="008D02FF"/>
    <w:rsid w:val="008D09E5"/>
    <w:rsid w:val="008D1B43"/>
    <w:rsid w:val="008D3478"/>
    <w:rsid w:val="008D37DA"/>
    <w:rsid w:val="008D4A47"/>
    <w:rsid w:val="008D509E"/>
    <w:rsid w:val="008E1113"/>
    <w:rsid w:val="008E1884"/>
    <w:rsid w:val="008E3DA5"/>
    <w:rsid w:val="008F0EDF"/>
    <w:rsid w:val="008F20EE"/>
    <w:rsid w:val="008F285A"/>
    <w:rsid w:val="008F3CA1"/>
    <w:rsid w:val="00900013"/>
    <w:rsid w:val="0090314A"/>
    <w:rsid w:val="00903454"/>
    <w:rsid w:val="00904C6F"/>
    <w:rsid w:val="009070B1"/>
    <w:rsid w:val="00907FBE"/>
    <w:rsid w:val="00912B11"/>
    <w:rsid w:val="009132AA"/>
    <w:rsid w:val="00913BAE"/>
    <w:rsid w:val="0091572C"/>
    <w:rsid w:val="00917F0C"/>
    <w:rsid w:val="00920E23"/>
    <w:rsid w:val="009220EA"/>
    <w:rsid w:val="009229DF"/>
    <w:rsid w:val="00926C23"/>
    <w:rsid w:val="00935E13"/>
    <w:rsid w:val="009421FC"/>
    <w:rsid w:val="009435F0"/>
    <w:rsid w:val="00947AE2"/>
    <w:rsid w:val="0095729A"/>
    <w:rsid w:val="00957C43"/>
    <w:rsid w:val="00957EAD"/>
    <w:rsid w:val="00962AD3"/>
    <w:rsid w:val="00974D12"/>
    <w:rsid w:val="00981C71"/>
    <w:rsid w:val="009836D3"/>
    <w:rsid w:val="009845AC"/>
    <w:rsid w:val="00993EE0"/>
    <w:rsid w:val="009A5110"/>
    <w:rsid w:val="009A67AE"/>
    <w:rsid w:val="009A7886"/>
    <w:rsid w:val="009B00FE"/>
    <w:rsid w:val="009B378C"/>
    <w:rsid w:val="009B5A8B"/>
    <w:rsid w:val="009C5F5E"/>
    <w:rsid w:val="009D1C86"/>
    <w:rsid w:val="009D2D22"/>
    <w:rsid w:val="009D3ECF"/>
    <w:rsid w:val="009D57B3"/>
    <w:rsid w:val="009E183D"/>
    <w:rsid w:val="009F1A12"/>
    <w:rsid w:val="00A01201"/>
    <w:rsid w:val="00A02127"/>
    <w:rsid w:val="00A04308"/>
    <w:rsid w:val="00A04472"/>
    <w:rsid w:val="00A065A5"/>
    <w:rsid w:val="00A06ADA"/>
    <w:rsid w:val="00A11F29"/>
    <w:rsid w:val="00A12500"/>
    <w:rsid w:val="00A12B90"/>
    <w:rsid w:val="00A14C8F"/>
    <w:rsid w:val="00A202F5"/>
    <w:rsid w:val="00A26F6F"/>
    <w:rsid w:val="00A27463"/>
    <w:rsid w:val="00A31FB6"/>
    <w:rsid w:val="00A321B2"/>
    <w:rsid w:val="00A40308"/>
    <w:rsid w:val="00A43AD7"/>
    <w:rsid w:val="00A44B89"/>
    <w:rsid w:val="00A504CA"/>
    <w:rsid w:val="00A51E02"/>
    <w:rsid w:val="00A5576B"/>
    <w:rsid w:val="00A610A0"/>
    <w:rsid w:val="00A628E6"/>
    <w:rsid w:val="00A62B90"/>
    <w:rsid w:val="00A65A75"/>
    <w:rsid w:val="00A7081B"/>
    <w:rsid w:val="00A70FA2"/>
    <w:rsid w:val="00A76183"/>
    <w:rsid w:val="00A76220"/>
    <w:rsid w:val="00A823CD"/>
    <w:rsid w:val="00A83C76"/>
    <w:rsid w:val="00A84313"/>
    <w:rsid w:val="00A91D31"/>
    <w:rsid w:val="00A92106"/>
    <w:rsid w:val="00A95EAD"/>
    <w:rsid w:val="00AA2276"/>
    <w:rsid w:val="00AA474B"/>
    <w:rsid w:val="00AB44E4"/>
    <w:rsid w:val="00AB61A3"/>
    <w:rsid w:val="00AB7341"/>
    <w:rsid w:val="00AC02E5"/>
    <w:rsid w:val="00AC0D30"/>
    <w:rsid w:val="00AC1180"/>
    <w:rsid w:val="00AC2E07"/>
    <w:rsid w:val="00AC328F"/>
    <w:rsid w:val="00AD065A"/>
    <w:rsid w:val="00AD0815"/>
    <w:rsid w:val="00AD1E89"/>
    <w:rsid w:val="00AD2710"/>
    <w:rsid w:val="00AD3B5C"/>
    <w:rsid w:val="00AE25FD"/>
    <w:rsid w:val="00AE2B38"/>
    <w:rsid w:val="00AE5FF8"/>
    <w:rsid w:val="00AE64F5"/>
    <w:rsid w:val="00AF45A5"/>
    <w:rsid w:val="00AF7252"/>
    <w:rsid w:val="00AF76A8"/>
    <w:rsid w:val="00B009E3"/>
    <w:rsid w:val="00B0348F"/>
    <w:rsid w:val="00B03577"/>
    <w:rsid w:val="00B04EBC"/>
    <w:rsid w:val="00B17190"/>
    <w:rsid w:val="00B25470"/>
    <w:rsid w:val="00B36763"/>
    <w:rsid w:val="00B369D7"/>
    <w:rsid w:val="00B4012C"/>
    <w:rsid w:val="00B469D6"/>
    <w:rsid w:val="00B47CAA"/>
    <w:rsid w:val="00B508C0"/>
    <w:rsid w:val="00B54DED"/>
    <w:rsid w:val="00B63CD4"/>
    <w:rsid w:val="00B65DFB"/>
    <w:rsid w:val="00B6797C"/>
    <w:rsid w:val="00B721FD"/>
    <w:rsid w:val="00B723C5"/>
    <w:rsid w:val="00B7667C"/>
    <w:rsid w:val="00B774DE"/>
    <w:rsid w:val="00B80D1E"/>
    <w:rsid w:val="00B817D5"/>
    <w:rsid w:val="00B8221E"/>
    <w:rsid w:val="00B846BB"/>
    <w:rsid w:val="00B86064"/>
    <w:rsid w:val="00B86FC1"/>
    <w:rsid w:val="00B87EF0"/>
    <w:rsid w:val="00B923E7"/>
    <w:rsid w:val="00B94992"/>
    <w:rsid w:val="00B95A0F"/>
    <w:rsid w:val="00BA1CCB"/>
    <w:rsid w:val="00BA46A3"/>
    <w:rsid w:val="00BA627C"/>
    <w:rsid w:val="00BA6CB7"/>
    <w:rsid w:val="00BA6E1D"/>
    <w:rsid w:val="00BC0F19"/>
    <w:rsid w:val="00BC22EC"/>
    <w:rsid w:val="00BC44C9"/>
    <w:rsid w:val="00BD1AED"/>
    <w:rsid w:val="00BE0078"/>
    <w:rsid w:val="00BE0823"/>
    <w:rsid w:val="00BE2D0E"/>
    <w:rsid w:val="00BE4A98"/>
    <w:rsid w:val="00BE547B"/>
    <w:rsid w:val="00BE6E77"/>
    <w:rsid w:val="00BF5FAD"/>
    <w:rsid w:val="00BF6784"/>
    <w:rsid w:val="00C00CC9"/>
    <w:rsid w:val="00C0117C"/>
    <w:rsid w:val="00C05ADE"/>
    <w:rsid w:val="00C12915"/>
    <w:rsid w:val="00C13E38"/>
    <w:rsid w:val="00C14109"/>
    <w:rsid w:val="00C151EF"/>
    <w:rsid w:val="00C22A08"/>
    <w:rsid w:val="00C259D8"/>
    <w:rsid w:val="00C25EF8"/>
    <w:rsid w:val="00C26AC4"/>
    <w:rsid w:val="00C3516C"/>
    <w:rsid w:val="00C42B24"/>
    <w:rsid w:val="00C44FA1"/>
    <w:rsid w:val="00C556EE"/>
    <w:rsid w:val="00C603BA"/>
    <w:rsid w:val="00C74788"/>
    <w:rsid w:val="00C755BE"/>
    <w:rsid w:val="00C80A66"/>
    <w:rsid w:val="00C852E8"/>
    <w:rsid w:val="00C94540"/>
    <w:rsid w:val="00C95D3C"/>
    <w:rsid w:val="00CA28B4"/>
    <w:rsid w:val="00CA33B4"/>
    <w:rsid w:val="00CA4334"/>
    <w:rsid w:val="00CA5197"/>
    <w:rsid w:val="00CB0D20"/>
    <w:rsid w:val="00CB536F"/>
    <w:rsid w:val="00CC1480"/>
    <w:rsid w:val="00CC17D1"/>
    <w:rsid w:val="00CC23F8"/>
    <w:rsid w:val="00CC42B1"/>
    <w:rsid w:val="00CC6EA6"/>
    <w:rsid w:val="00CC7AF4"/>
    <w:rsid w:val="00CD7C50"/>
    <w:rsid w:val="00CE0E37"/>
    <w:rsid w:val="00CE252C"/>
    <w:rsid w:val="00CE6E48"/>
    <w:rsid w:val="00CF6C33"/>
    <w:rsid w:val="00CF753F"/>
    <w:rsid w:val="00D00C96"/>
    <w:rsid w:val="00D0270C"/>
    <w:rsid w:val="00D03904"/>
    <w:rsid w:val="00D066B0"/>
    <w:rsid w:val="00D10774"/>
    <w:rsid w:val="00D14A87"/>
    <w:rsid w:val="00D2005B"/>
    <w:rsid w:val="00D23CAB"/>
    <w:rsid w:val="00D23F19"/>
    <w:rsid w:val="00D27AD6"/>
    <w:rsid w:val="00D32BE5"/>
    <w:rsid w:val="00D35659"/>
    <w:rsid w:val="00D423BF"/>
    <w:rsid w:val="00D4523F"/>
    <w:rsid w:val="00D45B46"/>
    <w:rsid w:val="00D45D5B"/>
    <w:rsid w:val="00D50CB5"/>
    <w:rsid w:val="00D51587"/>
    <w:rsid w:val="00D527B1"/>
    <w:rsid w:val="00D55FF2"/>
    <w:rsid w:val="00D56733"/>
    <w:rsid w:val="00D57C26"/>
    <w:rsid w:val="00D61715"/>
    <w:rsid w:val="00D61ABC"/>
    <w:rsid w:val="00D6234D"/>
    <w:rsid w:val="00D661F7"/>
    <w:rsid w:val="00D66F31"/>
    <w:rsid w:val="00D71400"/>
    <w:rsid w:val="00D723D9"/>
    <w:rsid w:val="00D74B60"/>
    <w:rsid w:val="00D76B94"/>
    <w:rsid w:val="00D85103"/>
    <w:rsid w:val="00D9102E"/>
    <w:rsid w:val="00D91C5F"/>
    <w:rsid w:val="00D91D36"/>
    <w:rsid w:val="00D94324"/>
    <w:rsid w:val="00D94C63"/>
    <w:rsid w:val="00D959E3"/>
    <w:rsid w:val="00D96618"/>
    <w:rsid w:val="00DA0BB0"/>
    <w:rsid w:val="00DA316D"/>
    <w:rsid w:val="00DA5C2B"/>
    <w:rsid w:val="00DA6D52"/>
    <w:rsid w:val="00DA6D83"/>
    <w:rsid w:val="00DA6F89"/>
    <w:rsid w:val="00DB10BE"/>
    <w:rsid w:val="00DB2B17"/>
    <w:rsid w:val="00DB2B74"/>
    <w:rsid w:val="00DB41AE"/>
    <w:rsid w:val="00DC0C96"/>
    <w:rsid w:val="00DC525C"/>
    <w:rsid w:val="00DC67E8"/>
    <w:rsid w:val="00DD3366"/>
    <w:rsid w:val="00DD4BFA"/>
    <w:rsid w:val="00DD5E40"/>
    <w:rsid w:val="00DD6000"/>
    <w:rsid w:val="00DD66AD"/>
    <w:rsid w:val="00DD6981"/>
    <w:rsid w:val="00DE13B5"/>
    <w:rsid w:val="00DE6416"/>
    <w:rsid w:val="00DE7630"/>
    <w:rsid w:val="00DF0CD0"/>
    <w:rsid w:val="00DF10A5"/>
    <w:rsid w:val="00DF2F88"/>
    <w:rsid w:val="00DF5A25"/>
    <w:rsid w:val="00DF7BCA"/>
    <w:rsid w:val="00E02FBB"/>
    <w:rsid w:val="00E045DC"/>
    <w:rsid w:val="00E13422"/>
    <w:rsid w:val="00E153AE"/>
    <w:rsid w:val="00E17AEA"/>
    <w:rsid w:val="00E25B38"/>
    <w:rsid w:val="00E317B6"/>
    <w:rsid w:val="00E37C4E"/>
    <w:rsid w:val="00E40C85"/>
    <w:rsid w:val="00E4159D"/>
    <w:rsid w:val="00E44AC3"/>
    <w:rsid w:val="00E46B43"/>
    <w:rsid w:val="00E4729B"/>
    <w:rsid w:val="00E55FE7"/>
    <w:rsid w:val="00E62830"/>
    <w:rsid w:val="00E71685"/>
    <w:rsid w:val="00E73E80"/>
    <w:rsid w:val="00E827AD"/>
    <w:rsid w:val="00EA1219"/>
    <w:rsid w:val="00EA251F"/>
    <w:rsid w:val="00EA3821"/>
    <w:rsid w:val="00EA7D42"/>
    <w:rsid w:val="00EB0A3E"/>
    <w:rsid w:val="00EB24D9"/>
    <w:rsid w:val="00EB5AB0"/>
    <w:rsid w:val="00EB69EF"/>
    <w:rsid w:val="00EB7443"/>
    <w:rsid w:val="00EC1269"/>
    <w:rsid w:val="00EC4C4E"/>
    <w:rsid w:val="00EC7988"/>
    <w:rsid w:val="00EC7B9A"/>
    <w:rsid w:val="00ED3EDC"/>
    <w:rsid w:val="00ED473F"/>
    <w:rsid w:val="00EE007A"/>
    <w:rsid w:val="00EE1B5C"/>
    <w:rsid w:val="00EE3E4E"/>
    <w:rsid w:val="00EE66C9"/>
    <w:rsid w:val="00EE6E07"/>
    <w:rsid w:val="00F00D44"/>
    <w:rsid w:val="00F16103"/>
    <w:rsid w:val="00F2225D"/>
    <w:rsid w:val="00F25F86"/>
    <w:rsid w:val="00F263CE"/>
    <w:rsid w:val="00F34847"/>
    <w:rsid w:val="00F40AE0"/>
    <w:rsid w:val="00F429B8"/>
    <w:rsid w:val="00F42EC2"/>
    <w:rsid w:val="00F47CAD"/>
    <w:rsid w:val="00F50863"/>
    <w:rsid w:val="00F55BFA"/>
    <w:rsid w:val="00F6360E"/>
    <w:rsid w:val="00F6484A"/>
    <w:rsid w:val="00F667DD"/>
    <w:rsid w:val="00F714B5"/>
    <w:rsid w:val="00F71A77"/>
    <w:rsid w:val="00F730BA"/>
    <w:rsid w:val="00F735C1"/>
    <w:rsid w:val="00F737F5"/>
    <w:rsid w:val="00F744CA"/>
    <w:rsid w:val="00F75A1E"/>
    <w:rsid w:val="00F814A9"/>
    <w:rsid w:val="00F84217"/>
    <w:rsid w:val="00F8450F"/>
    <w:rsid w:val="00F85076"/>
    <w:rsid w:val="00F946A5"/>
    <w:rsid w:val="00FA1F3A"/>
    <w:rsid w:val="00FA3900"/>
    <w:rsid w:val="00FA3E78"/>
    <w:rsid w:val="00FA5C20"/>
    <w:rsid w:val="00FA7837"/>
    <w:rsid w:val="00FB2775"/>
    <w:rsid w:val="00FB38CF"/>
    <w:rsid w:val="00FC3B93"/>
    <w:rsid w:val="00FC4CDC"/>
    <w:rsid w:val="00FC6E1D"/>
    <w:rsid w:val="00FD37A6"/>
    <w:rsid w:val="00FE087B"/>
    <w:rsid w:val="00FE0C2A"/>
    <w:rsid w:val="00FE1659"/>
    <w:rsid w:val="00FE18E8"/>
    <w:rsid w:val="00FE36DB"/>
    <w:rsid w:val="00FF1633"/>
    <w:rsid w:val="00FF1992"/>
    <w:rsid w:val="00FF4F5C"/>
    <w:rsid w:val="00FF532A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/>
    <o:shapelayout v:ext="edit">
      <o:idmap v:ext="edit" data="1"/>
    </o:shapelayout>
  </w:shapeDefaults>
  <w:decimalSymbol w:val=","/>
  <w:listSeparator w:val=";"/>
  <w14:docId w14:val="5CFE3F3D"/>
  <w15:chartTrackingRefBased/>
  <w15:docId w15:val="{2C0B1511-2CCF-4F8C-8F37-14ED3231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863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left" w:pos="5103"/>
        <w:tab w:val="left" w:pos="5670"/>
      </w:tabs>
      <w:jc w:val="center"/>
      <w:outlineLvl w:val="1"/>
    </w:pPr>
    <w:rPr>
      <w:rFonts w:ascii="Albertus Medium" w:hAnsi="Albertus Medium"/>
      <w:b/>
      <w:sz w:val="28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qFormat/>
    <w:rsid w:val="004735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5C624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tabs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776"/>
        <w:tab w:val="left" w:pos="8496"/>
        <w:tab w:val="left" w:pos="9214"/>
      </w:tabs>
      <w:ind w:right="-30"/>
      <w:jc w:val="both"/>
    </w:pPr>
    <w:rPr>
      <w:rFonts w:ascii="Spartan" w:hAnsi="Spartan"/>
      <w:snapToGrid w:val="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Pr>
      <w:b/>
      <w:bCs/>
    </w:rPr>
  </w:style>
  <w:style w:type="character" w:styleId="Hipervnculo">
    <w:name w:val="Hyperlink"/>
    <w:unhideWhenUsed/>
    <w:rPr>
      <w:color w:val="0000FF"/>
      <w:u w:val="single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sz w:val="24"/>
      <w:szCs w:val="24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5C6240"/>
    <w:rPr>
      <w:rFonts w:ascii="Calibri" w:eastAsia="Times New Roman" w:hAnsi="Calibri" w:cs="Times New Roman"/>
      <w:b/>
      <w:bCs/>
      <w:sz w:val="28"/>
      <w:szCs w:val="28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C6240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5C6240"/>
    <w:rPr>
      <w:sz w:val="24"/>
      <w:szCs w:val="24"/>
    </w:rPr>
  </w:style>
  <w:style w:type="character" w:customStyle="1" w:styleId="Ttulo2Car">
    <w:name w:val="Título 2 Car"/>
    <w:link w:val="Ttulo2"/>
    <w:rsid w:val="005C6240"/>
    <w:rPr>
      <w:rFonts w:ascii="Albertus Medium" w:hAnsi="Albertus Medium"/>
      <w:b/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FF1633"/>
    <w:pPr>
      <w:ind w:left="708"/>
    </w:pPr>
  </w:style>
  <w:style w:type="character" w:styleId="nfasis">
    <w:name w:val="Emphasis"/>
    <w:qFormat/>
    <w:rsid w:val="00742CE5"/>
    <w:rPr>
      <w:i/>
      <w:iCs/>
    </w:rPr>
  </w:style>
  <w:style w:type="character" w:customStyle="1" w:styleId="TextoindependienteCar">
    <w:name w:val="Texto independiente Car"/>
    <w:link w:val="Textoindependiente"/>
    <w:rsid w:val="004B374C"/>
    <w:rPr>
      <w:rFonts w:ascii="Spartan" w:hAnsi="Spartan"/>
      <w:snapToGrid w:val="0"/>
      <w:sz w:val="24"/>
    </w:rPr>
  </w:style>
  <w:style w:type="paragraph" w:customStyle="1" w:styleId="gobiernoCar">
    <w:name w:val="gobierno Car"/>
    <w:basedOn w:val="Normal"/>
    <w:link w:val="gobiernoCarCar"/>
    <w:rsid w:val="00892AFD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892AFD"/>
    <w:rPr>
      <w:sz w:val="28"/>
      <w:lang w:val="es-ES_tradnl"/>
    </w:rPr>
  </w:style>
  <w:style w:type="paragraph" w:customStyle="1" w:styleId="gobierno">
    <w:name w:val="gobierno"/>
    <w:basedOn w:val="Normal"/>
    <w:rsid w:val="00892AFD"/>
    <w:pPr>
      <w:overflowPunct w:val="0"/>
      <w:autoSpaceDE w:val="0"/>
      <w:autoSpaceDN w:val="0"/>
      <w:adjustRightInd w:val="0"/>
      <w:ind w:right="567" w:firstLine="851"/>
      <w:jc w:val="both"/>
    </w:pPr>
    <w:rPr>
      <w:noProof/>
      <w:sz w:val="28"/>
      <w:szCs w:val="28"/>
      <w:lang w:val="es-ES_tradnl"/>
    </w:rPr>
  </w:style>
  <w:style w:type="table" w:styleId="Tablaconcuadrcula">
    <w:name w:val="Table Grid"/>
    <w:basedOn w:val="Tablanormal"/>
    <w:uiPriority w:val="39"/>
    <w:rsid w:val="00FD3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35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3Car">
    <w:name w:val="Título 3 Car"/>
    <w:link w:val="Ttulo3"/>
    <w:uiPriority w:val="9"/>
    <w:semiHidden/>
    <w:rsid w:val="00473519"/>
    <w:rPr>
      <w:rFonts w:ascii="Cambria" w:eastAsia="Times New Roman" w:hAnsi="Cambria" w:cs="Times New Roman"/>
      <w:b/>
      <w:bCs/>
      <w:sz w:val="26"/>
      <w:szCs w:val="26"/>
    </w:rPr>
  </w:style>
  <w:style w:type="character" w:styleId="Mencinsinresolver">
    <w:name w:val="Unresolved Mention"/>
    <w:uiPriority w:val="99"/>
    <w:semiHidden/>
    <w:unhideWhenUsed/>
    <w:rsid w:val="00F744CA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B94992"/>
    <w:rPr>
      <w:color w:val="954F72"/>
      <w:u w:val="single"/>
    </w:rPr>
  </w:style>
  <w:style w:type="character" w:customStyle="1" w:styleId="Ttulo1Car">
    <w:name w:val="Título 1 Car"/>
    <w:basedOn w:val="Fuentedeprrafopredeter"/>
    <w:link w:val="Ttulo1"/>
    <w:rsid w:val="00410372"/>
    <w:rPr>
      <w:rFonts w:ascii="Arial" w:hAnsi="Arial" w:cs="Arial"/>
      <w:b/>
    </w:rPr>
  </w:style>
  <w:style w:type="paragraph" w:customStyle="1" w:styleId="TTULOFORMULARIO">
    <w:name w:val="TÍTULO FORMULARIO"/>
    <w:basedOn w:val="Normal"/>
    <w:link w:val="TTULOFORMULARIOCar"/>
    <w:autoRedefine/>
    <w:qFormat/>
    <w:rsid w:val="00410372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10372"/>
    <w:rPr>
      <w:rFonts w:ascii="Arial" w:hAnsi="Arial" w:cs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-Juventud\2009%20JUVENTUD\09%20VARIOS\PLANTILLA%20INFORMES%20ENCABEZADO%20ACTU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ADDC-3577-409B-81F6-6585B477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INFORMES ENCABEZADO ACTUAL.dotx</Template>
  <TotalTime>30</TotalTime>
  <Pages>1</Pages>
  <Words>497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Área</vt:lpstr>
    </vt:vector>
  </TitlesOfParts>
  <Company>windowsxp</Company>
  <LinksUpToDate>false</LinksUpToDate>
  <CharactersWithSpaces>3454</CharactersWithSpaces>
  <SharedDoc>false</SharedDoc>
  <HLinks>
    <vt:vector size="18" baseType="variant">
      <vt:variant>
        <vt:i4>5701747</vt:i4>
      </vt:variant>
      <vt:variant>
        <vt:i4>6</vt:i4>
      </vt:variant>
      <vt:variant>
        <vt:i4>0</vt:i4>
      </vt:variant>
      <vt:variant>
        <vt:i4>5</vt:i4>
      </vt:variant>
      <vt:variant>
        <vt:lpwstr>mailto:juventud@dipuleon.es</vt:lpwstr>
      </vt:variant>
      <vt:variant>
        <vt:lpwstr/>
      </vt:variant>
      <vt:variant>
        <vt:i4>1900640</vt:i4>
      </vt:variant>
      <vt:variant>
        <vt:i4>3</vt:i4>
      </vt:variant>
      <vt:variant>
        <vt:i4>0</vt:i4>
      </vt:variant>
      <vt:variant>
        <vt:i4>5</vt:i4>
      </vt:variant>
      <vt:variant>
        <vt:lpwstr>http://noticias.juridicas.com/base_datos/Admin/l30-1992.t5.html</vt:lpwstr>
      </vt:variant>
      <vt:variant>
        <vt:lpwstr>a58</vt:lpwstr>
      </vt:variant>
      <vt:variant>
        <vt:i4>3670067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https://sede.dipuleon.es/portal/index.jsp?opcion=listadoTematico&amp;tema=/EELL/temas/CONVOCATORIASSUB/JUVENTUD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</dc:title>
  <dc:subject/>
  <dc:creator>JUVB4D</dc:creator>
  <cp:keywords/>
  <dc:description/>
  <cp:lastModifiedBy>MARIO SAN PEDRO SOTO</cp:lastModifiedBy>
  <cp:revision>10</cp:revision>
  <cp:lastPrinted>2026-06-05T12:26:00Z</cp:lastPrinted>
  <dcterms:created xsi:type="dcterms:W3CDTF">2026-06-05T11:44:00Z</dcterms:created>
  <dcterms:modified xsi:type="dcterms:W3CDTF">2026-06-16T11:51:00Z</dcterms:modified>
</cp:coreProperties>
</file>