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939E" w14:textId="0942D28B" w:rsidR="00805193" w:rsidRPr="00CB7826" w:rsidRDefault="00805193" w:rsidP="00805193">
      <w:pPr>
        <w:jc w:val="center"/>
        <w:rPr>
          <w:rFonts w:ascii="Arial" w:eastAsiaTheme="minorHAnsi" w:hAnsi="Arial" w:cs="Arial"/>
          <w:b/>
          <w:noProof/>
          <w:color w:val="000000" w:themeColor="text1"/>
          <w:szCs w:val="22"/>
          <w:lang w:eastAsia="en-US"/>
        </w:rPr>
      </w:pPr>
      <w:r w:rsidRPr="00CB7826">
        <w:rPr>
          <w:rFonts w:ascii="Arial" w:eastAsiaTheme="minorHAnsi" w:hAnsi="Arial" w:cs="Arial"/>
          <w:b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2AFEE69" wp14:editId="761B7DC1">
                <wp:simplePos x="0" y="0"/>
                <wp:positionH relativeFrom="column">
                  <wp:posOffset>3100566</wp:posOffset>
                </wp:positionH>
                <wp:positionV relativeFrom="paragraph">
                  <wp:posOffset>-677828</wp:posOffset>
                </wp:positionV>
                <wp:extent cx="2627630" cy="419100"/>
                <wp:effectExtent l="0" t="0" r="20320" b="19050"/>
                <wp:wrapNone/>
                <wp:docPr id="1425172400" name="Cuadro de texto 1425172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763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6BA5B" w14:textId="77777777" w:rsidR="00805193" w:rsidRPr="006308B5" w:rsidRDefault="00805193" w:rsidP="008051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08B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Anexo V</w:t>
                            </w:r>
                          </w:p>
                          <w:p w14:paraId="10383677" w14:textId="77777777" w:rsidR="00805193" w:rsidRPr="00E94645" w:rsidRDefault="00805193" w:rsidP="008051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E94645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Subvención asociaciones juveniles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FEE69" id="_x0000_t202" coordsize="21600,21600" o:spt="202" path="m,l,21600r21600,l21600,xe">
                <v:stroke joinstyle="miter"/>
                <v:path gradientshapeok="t" o:connecttype="rect"/>
              </v:shapetype>
              <v:shape id="Cuadro de texto 1425172400" o:spid="_x0000_s1026" type="#_x0000_t202" style="position:absolute;left:0;text-align:left;margin-left:244.15pt;margin-top:-53.35pt;width:206.9pt;height:33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">
                <v:textbox>
                  <w:txbxContent>
                    <w:p w14:paraId="6E56BA5B" w14:textId="77777777" w:rsidR="00805193" w:rsidRPr="006308B5" w:rsidRDefault="00805193" w:rsidP="00805193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308B5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Anexo V</w:t>
                      </w:r>
                    </w:p>
                    <w:p w14:paraId="10383677" w14:textId="77777777" w:rsidR="00805193" w:rsidRPr="00E94645" w:rsidRDefault="00805193" w:rsidP="0080519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E94645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Subvención asociaciones juveniles</w:t>
                      </w:r>
                    </w:p>
                  </w:txbxContent>
                </v:textbox>
              </v:shape>
            </w:pict>
          </mc:Fallback>
        </mc:AlternateContent>
      </w:r>
      <w:r w:rsidRPr="00CB7826">
        <w:rPr>
          <w:rFonts w:ascii="Arial" w:eastAsiaTheme="minorHAnsi" w:hAnsi="Arial" w:cs="Arial"/>
          <w:b/>
          <w:noProof/>
          <w:color w:val="000000" w:themeColor="text1"/>
          <w:szCs w:val="22"/>
        </w:rPr>
        <w:t>Memoria descriptiva</w:t>
      </w:r>
      <w:r w:rsidRPr="00CB7826">
        <w:rPr>
          <w:rFonts w:ascii="Arial" w:eastAsiaTheme="minorHAnsi" w:hAnsi="Arial" w:cs="Arial"/>
          <w:b/>
          <w:noProof/>
          <w:color w:val="000000" w:themeColor="text1"/>
          <w:szCs w:val="22"/>
          <w:lang w:eastAsia="en-US"/>
        </w:rPr>
        <w:t xml:space="preserve"> de la actuación subvencionada.</w:t>
      </w:r>
    </w:p>
    <w:p w14:paraId="43EAFB0D" w14:textId="77777777" w:rsidR="00805193" w:rsidRDefault="00805193" w:rsidP="00805193">
      <w:pPr>
        <w:jc w:val="center"/>
        <w:rPr>
          <w:rFonts w:ascii="Arial" w:eastAsiaTheme="minorHAnsi" w:hAnsi="Arial" w:cs="Arial"/>
          <w:b/>
          <w:noProof/>
          <w:color w:val="000000" w:themeColor="text1"/>
          <w:sz w:val="16"/>
          <w:szCs w:val="16"/>
          <w:lang w:eastAsia="en-US"/>
        </w:rPr>
      </w:pPr>
    </w:p>
    <w:p w14:paraId="0ADCD0DE" w14:textId="77777777" w:rsidR="00B1329B" w:rsidRPr="00CB7826" w:rsidRDefault="00B1329B" w:rsidP="00805193">
      <w:pPr>
        <w:jc w:val="center"/>
        <w:rPr>
          <w:rFonts w:ascii="Arial" w:eastAsiaTheme="minorHAnsi" w:hAnsi="Arial" w:cs="Arial"/>
          <w:b/>
          <w:noProof/>
          <w:color w:val="000000" w:themeColor="text1"/>
          <w:sz w:val="16"/>
          <w:szCs w:val="16"/>
          <w:lang w:eastAsia="en-US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34B85F13" w14:textId="77777777" w:rsidTr="00C67F9E">
        <w:trPr>
          <w:trHeight w:val="284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F5B8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Entidad Beneficiaria:</w:t>
            </w:r>
          </w:p>
        </w:tc>
      </w:tr>
      <w:tr w:rsidR="00805193" w:rsidRPr="00CB7826" w14:paraId="248B3599" w14:textId="77777777" w:rsidTr="00C67F9E">
        <w:trPr>
          <w:trHeight w:val="284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1D78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Denominación del Programa:</w:t>
            </w:r>
          </w:p>
        </w:tc>
      </w:tr>
      <w:tr w:rsidR="00805193" w:rsidRPr="00CB7826" w14:paraId="47E3369D" w14:textId="77777777" w:rsidTr="00C67F9E">
        <w:trPr>
          <w:trHeight w:hRule="exact" w:val="284"/>
          <w:tblCellSpacing w:w="42" w:type="dxa"/>
          <w:jc w:val="center"/>
        </w:trPr>
        <w:tc>
          <w:tcPr>
            <w:tcW w:w="9216" w:type="dxa"/>
            <w:shd w:val="clear" w:color="auto" w:fill="C0C0C0"/>
            <w:vAlign w:val="center"/>
          </w:tcPr>
          <w:p w14:paraId="0B94007B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1.- </w:t>
            </w:r>
            <w:r w:rsidRPr="00CB782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EVALUACIÓN DE LA REALIDAD PERCIBIDA CON LAS NECESIDADES PREVISTAS INICIALMENTE:</w:t>
            </w: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05193" w:rsidRPr="00CB7826" w14:paraId="5A109037" w14:textId="77777777" w:rsidTr="00C67F9E">
        <w:trPr>
          <w:trHeight w:val="284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0D42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</w:pPr>
          </w:p>
        </w:tc>
      </w:tr>
    </w:tbl>
    <w:p w14:paraId="487975E8" w14:textId="77777777" w:rsidR="00805193" w:rsidRPr="00CB7826" w:rsidRDefault="00805193" w:rsidP="00805193">
      <w:pPr>
        <w:rPr>
          <w:color w:val="000000" w:themeColor="text1"/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6A30DE33" w14:textId="77777777" w:rsidTr="00C67F9E">
        <w:trPr>
          <w:trHeight w:val="284"/>
          <w:tblCellSpacing w:w="42" w:type="dxa"/>
          <w:jc w:val="center"/>
        </w:trPr>
        <w:tc>
          <w:tcPr>
            <w:tcW w:w="90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76AD1CA5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2.- OBJETIVOS CUMPLIDOS EN LA ACTUACIÓN:</w:t>
            </w:r>
          </w:p>
        </w:tc>
      </w:tr>
      <w:tr w:rsidR="00805193" w:rsidRPr="00CB7826" w14:paraId="15989863" w14:textId="77777777" w:rsidTr="00C67F9E">
        <w:trPr>
          <w:trHeight w:val="227"/>
          <w:tblCellSpacing w:w="42" w:type="dxa"/>
          <w:jc w:val="center"/>
        </w:trPr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938E5" w14:textId="77777777" w:rsidR="00805193" w:rsidRPr="00CB7826" w:rsidRDefault="00805193" w:rsidP="00C67F9E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</w:tbl>
    <w:p w14:paraId="1A1AD6B9" w14:textId="77777777" w:rsidR="00805193" w:rsidRPr="00CB7826" w:rsidRDefault="00805193" w:rsidP="00805193">
      <w:pPr>
        <w:rPr>
          <w:color w:val="000000" w:themeColor="text1"/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7413548B" w14:textId="77777777" w:rsidTr="00C67F9E">
        <w:trPr>
          <w:trHeight w:hRule="exact" w:val="284"/>
          <w:tblCellSpacing w:w="42" w:type="dxa"/>
          <w:jc w:val="center"/>
        </w:trPr>
        <w:tc>
          <w:tcPr>
            <w:tcW w:w="9216" w:type="dxa"/>
            <w:shd w:val="clear" w:color="auto" w:fill="C0C0C0"/>
            <w:vAlign w:val="center"/>
          </w:tcPr>
          <w:p w14:paraId="12AC38FF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3.- PARTICIPANTES </w:t>
            </w:r>
            <w:r w:rsidRPr="00CB7826">
              <w:rPr>
                <w:rFonts w:ascii="Arial" w:hAnsi="Arial" w:cs="Arial"/>
                <w:color w:val="000000" w:themeColor="text1"/>
                <w:sz w:val="16"/>
                <w:szCs w:val="16"/>
              </w:rPr>
              <w:t>(definir los siguientes apartados):</w:t>
            </w:r>
          </w:p>
        </w:tc>
      </w:tr>
      <w:tr w:rsidR="00805193" w:rsidRPr="00CB7826" w14:paraId="56B7C0D6" w14:textId="77777777" w:rsidTr="00C67F9E">
        <w:trPr>
          <w:trHeight w:val="992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4465" w14:textId="77777777" w:rsidR="00805193" w:rsidRPr="00CB7826" w:rsidRDefault="00805193" w:rsidP="00805193">
            <w:pPr>
              <w:numPr>
                <w:ilvl w:val="0"/>
                <w:numId w:val="15"/>
              </w:numPr>
              <w:tabs>
                <w:tab w:val="clear" w:pos="72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>Pertenencia o no a la asociación:</w:t>
            </w:r>
          </w:p>
          <w:p w14:paraId="0D0F9FC0" w14:textId="77777777" w:rsidR="00805193" w:rsidRPr="00CB7826" w:rsidRDefault="00805193" w:rsidP="00805193">
            <w:pPr>
              <w:numPr>
                <w:ilvl w:val="0"/>
                <w:numId w:val="15"/>
              </w:numPr>
              <w:tabs>
                <w:tab w:val="clear" w:pos="72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>Participación en el proyecto, ejecución o sólo son destinatarios:</w:t>
            </w:r>
          </w:p>
          <w:p w14:paraId="2B70400C" w14:textId="77777777" w:rsidR="00805193" w:rsidRPr="00CB7826" w:rsidRDefault="00805193" w:rsidP="00805193">
            <w:pPr>
              <w:numPr>
                <w:ilvl w:val="0"/>
                <w:numId w:val="15"/>
              </w:numPr>
              <w:tabs>
                <w:tab w:val="clear" w:pos="72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>Estimación del número de participantes en cada actividad y en el total del Proyecto:</w:t>
            </w:r>
          </w:p>
          <w:p w14:paraId="0C55E826" w14:textId="77777777" w:rsidR="00805193" w:rsidRPr="00CB7826" w:rsidRDefault="00805193" w:rsidP="00805193">
            <w:pPr>
              <w:numPr>
                <w:ilvl w:val="0"/>
                <w:numId w:val="15"/>
              </w:numPr>
              <w:tabs>
                <w:tab w:val="clear" w:pos="720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>Origen de los participantes:</w:t>
            </w:r>
          </w:p>
        </w:tc>
      </w:tr>
    </w:tbl>
    <w:p w14:paraId="626DB312" w14:textId="77777777" w:rsidR="00805193" w:rsidRPr="00CB7826" w:rsidRDefault="00805193" w:rsidP="00805193">
      <w:pPr>
        <w:rPr>
          <w:color w:val="000000" w:themeColor="text1"/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198E73F9" w14:textId="77777777" w:rsidTr="00C67F9E">
        <w:trPr>
          <w:trHeight w:hRule="exact" w:val="284"/>
          <w:tblCellSpacing w:w="42" w:type="dxa"/>
          <w:jc w:val="center"/>
        </w:trPr>
        <w:tc>
          <w:tcPr>
            <w:tcW w:w="9216" w:type="dxa"/>
            <w:shd w:val="clear" w:color="auto" w:fill="C0C0C0"/>
            <w:vAlign w:val="center"/>
          </w:tcPr>
          <w:p w14:paraId="257BB7DF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4.- DESCRIPCIÓN Y CRONOGRAMA DE LAS ACTIVIDADES O DEL MATERIAL.</w:t>
            </w:r>
          </w:p>
          <w:p w14:paraId="1649A2EE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Sdfkñldflñasd</w:t>
            </w:r>
            <w:proofErr w:type="spellEnd"/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jfñjsf</w:t>
            </w:r>
            <w:proofErr w:type="spellEnd"/>
          </w:p>
          <w:p w14:paraId="21FC51CA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7DA773D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31D5C97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875E93E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E81C7F0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3E028EB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05193" w:rsidRPr="00CB7826" w14:paraId="747E229C" w14:textId="77777777" w:rsidTr="00C67F9E">
        <w:trPr>
          <w:trHeight w:val="284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DE91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805193" w:rsidRPr="00CB7826" w14:paraId="50E1FF78" w14:textId="77777777" w:rsidTr="00C67F9E">
        <w:trPr>
          <w:trHeight w:val="284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B4E2" w14:textId="77777777" w:rsidR="00805193" w:rsidRPr="00CB7826" w:rsidRDefault="00805193" w:rsidP="00C67F9E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Insertar fotografías de cada actividad, material (libros, juegos, </w:t>
            </w:r>
            <w:proofErr w:type="spellStart"/>
            <w:r w:rsidRPr="00CB782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etc</w:t>
            </w:r>
            <w:proofErr w:type="spellEnd"/>
            <w:r w:rsidRPr="00CB782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) y su depósito o adjuntar documento anexo:</w:t>
            </w:r>
          </w:p>
        </w:tc>
      </w:tr>
    </w:tbl>
    <w:p w14:paraId="09126F5F" w14:textId="77777777" w:rsidR="00805193" w:rsidRPr="00CB7826" w:rsidRDefault="00805193" w:rsidP="00805193">
      <w:pPr>
        <w:rPr>
          <w:color w:val="000000" w:themeColor="text1"/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7EC80241" w14:textId="77777777" w:rsidTr="00C67F9E">
        <w:trPr>
          <w:trHeight w:hRule="exact" w:val="284"/>
          <w:tblCellSpacing w:w="42" w:type="dxa"/>
          <w:jc w:val="center"/>
        </w:trPr>
        <w:tc>
          <w:tcPr>
            <w:tcW w:w="9216" w:type="dxa"/>
            <w:shd w:val="clear" w:color="auto" w:fill="C0C0C0"/>
            <w:vAlign w:val="center"/>
          </w:tcPr>
          <w:p w14:paraId="23473BA6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5.- METODOLOGÍA DESARROLLADA:</w:t>
            </w:r>
          </w:p>
        </w:tc>
      </w:tr>
      <w:tr w:rsidR="00805193" w:rsidRPr="00CB7826" w14:paraId="02377EC0" w14:textId="77777777" w:rsidTr="00C67F9E">
        <w:trPr>
          <w:trHeight w:val="284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653B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260637F6" w14:textId="77777777" w:rsidR="00805193" w:rsidRPr="00CB7826" w:rsidRDefault="00805193" w:rsidP="00805193">
      <w:pPr>
        <w:rPr>
          <w:color w:val="000000" w:themeColor="text1"/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5301FB05" w14:textId="77777777" w:rsidTr="00C67F9E">
        <w:trPr>
          <w:trHeight w:hRule="exact" w:val="284"/>
          <w:tblCellSpacing w:w="42" w:type="dxa"/>
          <w:jc w:val="center"/>
        </w:trPr>
        <w:tc>
          <w:tcPr>
            <w:tcW w:w="9216" w:type="dxa"/>
            <w:shd w:val="clear" w:color="auto" w:fill="C0C0C0"/>
            <w:vAlign w:val="center"/>
          </w:tcPr>
          <w:p w14:paraId="579D924A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6.- FECHAS DE REALIZACIÓN </w:t>
            </w:r>
            <w:r w:rsidRPr="00CB7826">
              <w:rPr>
                <w:rFonts w:ascii="Arial" w:hAnsi="Arial" w:cs="Arial"/>
                <w:color w:val="000000" w:themeColor="text1"/>
                <w:sz w:val="16"/>
                <w:szCs w:val="16"/>
              </w:rPr>
              <w:t>(Explicación de la elección de estas fechas y cronograma si fuera posible):</w:t>
            </w:r>
          </w:p>
        </w:tc>
      </w:tr>
      <w:tr w:rsidR="00805193" w:rsidRPr="00CB7826" w14:paraId="5E9DA4B0" w14:textId="77777777" w:rsidTr="00C67F9E">
        <w:trPr>
          <w:trHeight w:val="284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DC5D" w14:textId="77777777" w:rsidR="00805193" w:rsidRPr="00CB7826" w:rsidRDefault="00805193" w:rsidP="00C67F9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Desde:    /      /        hasta:    /      /          Horario: de    </w:t>
            </w:r>
            <w:proofErr w:type="gramStart"/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:</w:t>
            </w:r>
            <w:proofErr w:type="gramEnd"/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a       </w:t>
            </w:r>
            <w:proofErr w:type="gramStart"/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:</w:t>
            </w:r>
            <w:proofErr w:type="gramEnd"/>
            <w:r w:rsidRPr="00CB782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horas</w:t>
            </w:r>
          </w:p>
        </w:tc>
      </w:tr>
    </w:tbl>
    <w:p w14:paraId="60C3EA06" w14:textId="77777777" w:rsidR="00805193" w:rsidRPr="00CB7826" w:rsidRDefault="00805193" w:rsidP="00805193">
      <w:pPr>
        <w:rPr>
          <w:color w:val="000000" w:themeColor="text1"/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2EA7F9E7" w14:textId="77777777" w:rsidTr="00C67F9E">
        <w:trPr>
          <w:trHeight w:hRule="exact" w:val="284"/>
          <w:tblCellSpacing w:w="42" w:type="dxa"/>
          <w:jc w:val="center"/>
        </w:trPr>
        <w:tc>
          <w:tcPr>
            <w:tcW w:w="8904" w:type="dxa"/>
            <w:shd w:val="clear" w:color="auto" w:fill="C0C0C0"/>
            <w:vAlign w:val="center"/>
          </w:tcPr>
          <w:p w14:paraId="56F5CC35" w14:textId="77777777" w:rsidR="00805193" w:rsidRPr="00CB7826" w:rsidRDefault="00805193" w:rsidP="00C67F9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CCCCCC"/>
                <w:lang w:val="es-ES_tradnl"/>
              </w:rPr>
            </w:pPr>
            <w:r w:rsidRPr="00CB782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CCCCCC"/>
                <w:lang w:val="es-ES_tradnl"/>
              </w:rPr>
              <w:t>7</w:t>
            </w:r>
            <w:r w:rsidRPr="00CB782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>.- SISTEMA DE EVALUACIÓN REALIZADO Y LOS RESULTADOS OBTENIDOS:</w:t>
            </w:r>
          </w:p>
        </w:tc>
      </w:tr>
      <w:tr w:rsidR="00805193" w:rsidRPr="00CB7826" w14:paraId="6F378945" w14:textId="77777777" w:rsidTr="00C67F9E">
        <w:trPr>
          <w:trHeight w:val="331"/>
          <w:tblCellSpacing w:w="42" w:type="dxa"/>
          <w:jc w:val="center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D4ED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409A21F7" w14:textId="77777777" w:rsidR="00805193" w:rsidRPr="00CB7826" w:rsidRDefault="00805193" w:rsidP="00805193">
      <w:pPr>
        <w:rPr>
          <w:color w:val="000000" w:themeColor="text1"/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9185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185"/>
      </w:tblGrid>
      <w:tr w:rsidR="00805193" w:rsidRPr="00CB7826" w14:paraId="0318FF9D" w14:textId="77777777" w:rsidTr="00C67F9E">
        <w:trPr>
          <w:trHeight w:hRule="exact" w:val="284"/>
          <w:tblCellSpacing w:w="42" w:type="dxa"/>
          <w:jc w:val="center"/>
        </w:trPr>
        <w:tc>
          <w:tcPr>
            <w:tcW w:w="9216" w:type="dxa"/>
            <w:shd w:val="clear" w:color="auto" w:fill="C0C0C0"/>
            <w:vAlign w:val="center"/>
          </w:tcPr>
          <w:p w14:paraId="7415CAFB" w14:textId="77777777" w:rsidR="00805193" w:rsidRPr="00CB7826" w:rsidRDefault="00805193" w:rsidP="00C67F9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CCCCCC"/>
                <w:lang w:val="es-ES_tradnl"/>
              </w:rPr>
            </w:pPr>
            <w:r w:rsidRPr="00CB782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  <w:t>8.- CONTRATACIÓN DE SERVICIOS DE OCIO Y TIEMPO LIBRE.</w:t>
            </w:r>
          </w:p>
        </w:tc>
      </w:tr>
      <w:tr w:rsidR="00805193" w:rsidRPr="00CB7826" w14:paraId="6A4AC4EA" w14:textId="77777777" w:rsidTr="00C67F9E">
        <w:trPr>
          <w:trHeight w:val="803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EA65" w14:textId="77777777" w:rsidR="00805193" w:rsidRPr="00CB7826" w:rsidRDefault="00805193" w:rsidP="00C67F9E">
            <w:pPr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r w:rsidRPr="00CB7826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Deben cumplimentarse por cada una de las actividades adjudicadas a empresas del sector los siguientes datos:</w:t>
            </w:r>
          </w:p>
          <w:p w14:paraId="7DB72604" w14:textId="77777777" w:rsidR="00805193" w:rsidRPr="00CB7826" w:rsidRDefault="00805193" w:rsidP="00C67F9E">
            <w:pPr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</w:p>
          <w:tbl>
            <w:tblPr>
              <w:tblStyle w:val="Tablaconcuadrcula"/>
              <w:tblW w:w="8732" w:type="dxa"/>
              <w:tblLook w:val="04A0" w:firstRow="1" w:lastRow="0" w:firstColumn="1" w:lastColumn="0" w:noHBand="0" w:noVBand="1"/>
            </w:tblPr>
            <w:tblGrid>
              <w:gridCol w:w="2618"/>
              <w:gridCol w:w="1241"/>
              <w:gridCol w:w="868"/>
              <w:gridCol w:w="655"/>
              <w:gridCol w:w="950"/>
              <w:gridCol w:w="2400"/>
            </w:tblGrid>
            <w:tr w:rsidR="00805193" w:rsidRPr="00CB7826" w14:paraId="6285D562" w14:textId="77777777" w:rsidTr="00C67F9E">
              <w:tc>
                <w:tcPr>
                  <w:tcW w:w="3820" w:type="dxa"/>
                  <w:gridSpan w:val="2"/>
                  <w:shd w:val="clear" w:color="auto" w:fill="D9D9D9" w:themeFill="background1" w:themeFillShade="D9"/>
                </w:tcPr>
                <w:p w14:paraId="763A6C00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Actividad subcontratada:</w:t>
                  </w:r>
                </w:p>
              </w:tc>
              <w:tc>
                <w:tcPr>
                  <w:tcW w:w="4822" w:type="dxa"/>
                  <w:gridSpan w:val="4"/>
                  <w:shd w:val="clear" w:color="auto" w:fill="D9D9D9" w:themeFill="background1" w:themeFillShade="D9"/>
                </w:tcPr>
                <w:p w14:paraId="3A4E224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Denominación de la empresa:</w:t>
                  </w:r>
                </w:p>
              </w:tc>
            </w:tr>
            <w:tr w:rsidR="00805193" w:rsidRPr="00CB7826" w14:paraId="42D59BAE" w14:textId="77777777" w:rsidTr="00C67F9E">
              <w:tc>
                <w:tcPr>
                  <w:tcW w:w="3820" w:type="dxa"/>
                  <w:gridSpan w:val="2"/>
                </w:tcPr>
                <w:p w14:paraId="4357F76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4822" w:type="dxa"/>
                  <w:gridSpan w:val="4"/>
                </w:tcPr>
                <w:p w14:paraId="20BB0C5A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</w:tr>
            <w:tr w:rsidR="00805193" w:rsidRPr="00CB7826" w14:paraId="339F9801" w14:textId="77777777" w:rsidTr="00C67F9E">
              <w:tc>
                <w:tcPr>
                  <w:tcW w:w="2592" w:type="dxa"/>
                  <w:shd w:val="clear" w:color="auto" w:fill="D9D9D9" w:themeFill="background1" w:themeFillShade="D9"/>
                </w:tcPr>
                <w:p w14:paraId="17C24AE3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  <w:proofErr w:type="spellStart"/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Nº</w:t>
                  </w:r>
                  <w:proofErr w:type="spellEnd"/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 xml:space="preserve"> de póliza del seguro de R.C.:</w:t>
                  </w:r>
                </w:p>
              </w:tc>
              <w:tc>
                <w:tcPr>
                  <w:tcW w:w="2735" w:type="dxa"/>
                  <w:gridSpan w:val="3"/>
                  <w:shd w:val="clear" w:color="auto" w:fill="D9D9D9" w:themeFill="background1" w:themeFillShade="D9"/>
                </w:tcPr>
                <w:p w14:paraId="13BFB6CA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Compañía aseguradora:</w:t>
                  </w:r>
                </w:p>
              </w:tc>
              <w:tc>
                <w:tcPr>
                  <w:tcW w:w="3315" w:type="dxa"/>
                  <w:gridSpan w:val="2"/>
                  <w:shd w:val="clear" w:color="auto" w:fill="D9D9D9" w:themeFill="background1" w:themeFillShade="D9"/>
                </w:tcPr>
                <w:p w14:paraId="3CD4326F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Fecha de vigencia:</w:t>
                  </w:r>
                </w:p>
              </w:tc>
            </w:tr>
            <w:tr w:rsidR="00805193" w:rsidRPr="00CB7826" w14:paraId="6706DC3F" w14:textId="77777777" w:rsidTr="00C67F9E">
              <w:tc>
                <w:tcPr>
                  <w:tcW w:w="2592" w:type="dxa"/>
                </w:tcPr>
                <w:p w14:paraId="0C972360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35" w:type="dxa"/>
                  <w:gridSpan w:val="3"/>
                </w:tcPr>
                <w:p w14:paraId="1D34D884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15" w:type="dxa"/>
                  <w:gridSpan w:val="2"/>
                </w:tcPr>
                <w:p w14:paraId="0F63141A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</w:tr>
            <w:tr w:rsidR="00805193" w:rsidRPr="00CB7826" w14:paraId="51C37155" w14:textId="77777777" w:rsidTr="00C67F9E">
              <w:tc>
                <w:tcPr>
                  <w:tcW w:w="2592" w:type="dxa"/>
                  <w:shd w:val="clear" w:color="auto" w:fill="D9D9D9" w:themeFill="background1" w:themeFillShade="D9"/>
                </w:tcPr>
                <w:p w14:paraId="0D3C3C93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Nombre del responsable:</w:t>
                  </w:r>
                </w:p>
              </w:tc>
              <w:tc>
                <w:tcPr>
                  <w:tcW w:w="2087" w:type="dxa"/>
                  <w:gridSpan w:val="2"/>
                  <w:shd w:val="clear" w:color="auto" w:fill="D9D9D9" w:themeFill="background1" w:themeFillShade="D9"/>
                </w:tcPr>
                <w:p w14:paraId="5AEC852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Titulación (monitor, etc.).</w:t>
                  </w:r>
                </w:p>
              </w:tc>
              <w:tc>
                <w:tcPr>
                  <w:tcW w:w="1588" w:type="dxa"/>
                  <w:gridSpan w:val="2"/>
                  <w:shd w:val="clear" w:color="auto" w:fill="D9D9D9" w:themeFill="background1" w:themeFillShade="D9"/>
                </w:tcPr>
                <w:p w14:paraId="3EBD1A63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Cs/>
                      <w:color w:val="000000" w:themeColor="text1"/>
                      <w:sz w:val="14"/>
                      <w:szCs w:val="14"/>
                    </w:rPr>
                  </w:pPr>
                  <w:proofErr w:type="spellStart"/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Nº</w:t>
                  </w:r>
                  <w:proofErr w:type="spellEnd"/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 xml:space="preserve"> del título:</w:t>
                  </w:r>
                </w:p>
              </w:tc>
              <w:tc>
                <w:tcPr>
                  <w:tcW w:w="2375" w:type="dxa"/>
                  <w:shd w:val="clear" w:color="auto" w:fill="D9D9D9" w:themeFill="background1" w:themeFillShade="D9"/>
                </w:tcPr>
                <w:p w14:paraId="77AA0D0C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  <w:t>Fecha del certificado negativo:</w:t>
                  </w:r>
                </w:p>
              </w:tc>
            </w:tr>
            <w:tr w:rsidR="00805193" w:rsidRPr="00CB7826" w14:paraId="281AA219" w14:textId="77777777" w:rsidTr="00C67F9E">
              <w:tc>
                <w:tcPr>
                  <w:tcW w:w="2592" w:type="dxa"/>
                </w:tcPr>
                <w:p w14:paraId="51DF99FA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087" w:type="dxa"/>
                  <w:gridSpan w:val="2"/>
                </w:tcPr>
                <w:p w14:paraId="0A22EC55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1588" w:type="dxa"/>
                  <w:gridSpan w:val="2"/>
                </w:tcPr>
                <w:p w14:paraId="78D12A8E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375" w:type="dxa"/>
                </w:tcPr>
                <w:p w14:paraId="0B5A73D6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</w:rPr>
                  </w:pPr>
                </w:p>
              </w:tc>
            </w:tr>
          </w:tbl>
          <w:p w14:paraId="20C96C41" w14:textId="77777777" w:rsidR="00805193" w:rsidRPr="00CB7826" w:rsidRDefault="00805193" w:rsidP="00C67F9E">
            <w:pPr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r w:rsidRPr="00CB7826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805193" w:rsidRPr="00CB7826" w14:paraId="7EE0F829" w14:textId="77777777" w:rsidTr="00C67F9E">
        <w:trPr>
          <w:trHeight w:hRule="exact" w:val="284"/>
          <w:tblCellSpacing w:w="42" w:type="dxa"/>
          <w:jc w:val="center"/>
        </w:trPr>
        <w:tc>
          <w:tcPr>
            <w:tcW w:w="9216" w:type="dxa"/>
            <w:shd w:val="clear" w:color="auto" w:fill="C0C0C0"/>
            <w:vAlign w:val="center"/>
          </w:tcPr>
          <w:p w14:paraId="517133E7" w14:textId="77777777" w:rsidR="00805193" w:rsidRPr="00CB7826" w:rsidRDefault="00805193" w:rsidP="00C67F9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CB782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9.- PRESUPUESTO DESGLOSADO:</w:t>
            </w:r>
          </w:p>
        </w:tc>
      </w:tr>
      <w:tr w:rsidR="00805193" w:rsidRPr="00CB7826" w14:paraId="3D6C5DA8" w14:textId="77777777" w:rsidTr="00C67F9E">
        <w:trPr>
          <w:trHeight w:val="803"/>
          <w:tblCellSpacing w:w="42" w:type="dxa"/>
          <w:jc w:val="center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3588" w14:textId="77777777" w:rsidR="00805193" w:rsidRPr="00CB7826" w:rsidRDefault="00805193" w:rsidP="00C67F9E">
            <w:pPr>
              <w:jc w:val="both"/>
              <w:rPr>
                <w:rFonts w:ascii="Arial" w:hAnsi="Arial" w:cs="Arial"/>
                <w:bCs/>
                <w:color w:val="000000" w:themeColor="text1"/>
                <w:sz w:val="14"/>
                <w:szCs w:val="14"/>
                <w:lang w:val="es-ES_tradn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6"/>
              <w:gridCol w:w="3075"/>
              <w:gridCol w:w="958"/>
              <w:gridCol w:w="367"/>
              <w:gridCol w:w="3040"/>
              <w:gridCol w:w="965"/>
            </w:tblGrid>
            <w:tr w:rsidR="00805193" w:rsidRPr="00CB7826" w14:paraId="3B072464" w14:textId="77777777" w:rsidTr="00C67F9E">
              <w:tc>
                <w:tcPr>
                  <w:tcW w:w="4491" w:type="dxa"/>
                  <w:gridSpan w:val="3"/>
                </w:tcPr>
                <w:p w14:paraId="051B66F8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Ingresos</w:t>
                  </w:r>
                </w:p>
              </w:tc>
              <w:tc>
                <w:tcPr>
                  <w:tcW w:w="4479" w:type="dxa"/>
                  <w:gridSpan w:val="3"/>
                </w:tcPr>
                <w:p w14:paraId="0749F34A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Gastos</w:t>
                  </w:r>
                </w:p>
              </w:tc>
            </w:tr>
            <w:tr w:rsidR="00805193" w:rsidRPr="00CB7826" w14:paraId="436D906C" w14:textId="77777777" w:rsidTr="00C67F9E">
              <w:tc>
                <w:tcPr>
                  <w:tcW w:w="3526" w:type="dxa"/>
                  <w:gridSpan w:val="2"/>
                  <w:vAlign w:val="center"/>
                </w:tcPr>
                <w:p w14:paraId="1C0BE73F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Concepto</w:t>
                  </w:r>
                </w:p>
              </w:tc>
              <w:tc>
                <w:tcPr>
                  <w:tcW w:w="965" w:type="dxa"/>
                  <w:vAlign w:val="center"/>
                </w:tcPr>
                <w:p w14:paraId="0FB32A5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Importe</w:t>
                  </w:r>
                </w:p>
                <w:p w14:paraId="676C05E6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8"/>
                      <w:szCs w:val="8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8"/>
                      <w:szCs w:val="8"/>
                      <w:lang w:val="es-ES_tradnl"/>
                    </w:rPr>
                    <w:t>(IVA. INCLUIDO)</w:t>
                  </w:r>
                </w:p>
              </w:tc>
              <w:tc>
                <w:tcPr>
                  <w:tcW w:w="3507" w:type="dxa"/>
                  <w:gridSpan w:val="2"/>
                  <w:vAlign w:val="center"/>
                </w:tcPr>
                <w:p w14:paraId="362B2E88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Concepto</w:t>
                  </w:r>
                </w:p>
              </w:tc>
              <w:tc>
                <w:tcPr>
                  <w:tcW w:w="972" w:type="dxa"/>
                  <w:vAlign w:val="center"/>
                </w:tcPr>
                <w:p w14:paraId="31A4F96A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Importe</w:t>
                  </w:r>
                </w:p>
                <w:p w14:paraId="2101217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8"/>
                      <w:szCs w:val="8"/>
                      <w:lang w:val="es-ES_tradnl"/>
                    </w:rPr>
                    <w:t>(IVA. INCLUIDO)</w:t>
                  </w:r>
                </w:p>
              </w:tc>
            </w:tr>
            <w:tr w:rsidR="00805193" w:rsidRPr="00CB7826" w14:paraId="73737833" w14:textId="77777777" w:rsidTr="00C67F9E">
              <w:tc>
                <w:tcPr>
                  <w:tcW w:w="367" w:type="dxa"/>
                </w:tcPr>
                <w:p w14:paraId="5D4A4FEE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1.</w:t>
                  </w:r>
                </w:p>
              </w:tc>
              <w:tc>
                <w:tcPr>
                  <w:tcW w:w="3159" w:type="dxa"/>
                </w:tcPr>
                <w:p w14:paraId="06E94F5B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Aportación de la Asociación</w:t>
                  </w:r>
                </w:p>
              </w:tc>
              <w:tc>
                <w:tcPr>
                  <w:tcW w:w="965" w:type="dxa"/>
                </w:tcPr>
                <w:p w14:paraId="3F960D22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367" w:type="dxa"/>
                </w:tcPr>
                <w:p w14:paraId="7A82983B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1.</w:t>
                  </w:r>
                </w:p>
              </w:tc>
              <w:tc>
                <w:tcPr>
                  <w:tcW w:w="3140" w:type="dxa"/>
                </w:tcPr>
                <w:p w14:paraId="7F170930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972" w:type="dxa"/>
                </w:tcPr>
                <w:p w14:paraId="31C87D16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05193" w:rsidRPr="00CB7826" w14:paraId="7D194181" w14:textId="77777777" w:rsidTr="00C67F9E">
              <w:tc>
                <w:tcPr>
                  <w:tcW w:w="367" w:type="dxa"/>
                </w:tcPr>
                <w:p w14:paraId="2FD73A1C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2.</w:t>
                  </w:r>
                </w:p>
              </w:tc>
              <w:tc>
                <w:tcPr>
                  <w:tcW w:w="3159" w:type="dxa"/>
                </w:tcPr>
                <w:p w14:paraId="6EDD0821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Otros ingresos obtenidos</w:t>
                  </w:r>
                </w:p>
              </w:tc>
              <w:tc>
                <w:tcPr>
                  <w:tcW w:w="965" w:type="dxa"/>
                </w:tcPr>
                <w:p w14:paraId="308DD08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367" w:type="dxa"/>
                </w:tcPr>
                <w:p w14:paraId="4B858C4E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2.</w:t>
                  </w:r>
                </w:p>
              </w:tc>
              <w:tc>
                <w:tcPr>
                  <w:tcW w:w="3140" w:type="dxa"/>
                </w:tcPr>
                <w:p w14:paraId="5D646E31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972" w:type="dxa"/>
                </w:tcPr>
                <w:p w14:paraId="70E4302E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05193" w:rsidRPr="00CB7826" w14:paraId="34C2AA6D" w14:textId="77777777" w:rsidTr="00C67F9E">
              <w:tc>
                <w:tcPr>
                  <w:tcW w:w="367" w:type="dxa"/>
                </w:tcPr>
                <w:p w14:paraId="4CF2E82D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3.</w:t>
                  </w:r>
                </w:p>
              </w:tc>
              <w:tc>
                <w:tcPr>
                  <w:tcW w:w="3159" w:type="dxa"/>
                </w:tcPr>
                <w:p w14:paraId="1DC1D8FF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Cuotas de los participantes (si hubiera)</w:t>
                  </w:r>
                </w:p>
              </w:tc>
              <w:tc>
                <w:tcPr>
                  <w:tcW w:w="965" w:type="dxa"/>
                </w:tcPr>
                <w:p w14:paraId="30AE6F8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367" w:type="dxa"/>
                </w:tcPr>
                <w:p w14:paraId="2EF94D0F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3.</w:t>
                  </w:r>
                </w:p>
              </w:tc>
              <w:tc>
                <w:tcPr>
                  <w:tcW w:w="3140" w:type="dxa"/>
                </w:tcPr>
                <w:p w14:paraId="2D0E0913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972" w:type="dxa"/>
                </w:tcPr>
                <w:p w14:paraId="0E7EE27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05193" w:rsidRPr="00CB7826" w14:paraId="48EBF455" w14:textId="77777777" w:rsidTr="00C67F9E">
              <w:tc>
                <w:tcPr>
                  <w:tcW w:w="367" w:type="dxa"/>
                </w:tcPr>
                <w:p w14:paraId="2B10DE1B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4.</w:t>
                  </w:r>
                </w:p>
              </w:tc>
              <w:tc>
                <w:tcPr>
                  <w:tcW w:w="3159" w:type="dxa"/>
                </w:tcPr>
                <w:p w14:paraId="412588BA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Otras subvenciones (señalar entidad)</w:t>
                  </w:r>
                </w:p>
              </w:tc>
              <w:tc>
                <w:tcPr>
                  <w:tcW w:w="965" w:type="dxa"/>
                </w:tcPr>
                <w:p w14:paraId="57FB1605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367" w:type="dxa"/>
                </w:tcPr>
                <w:p w14:paraId="56889E79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4.</w:t>
                  </w:r>
                </w:p>
              </w:tc>
              <w:tc>
                <w:tcPr>
                  <w:tcW w:w="3140" w:type="dxa"/>
                </w:tcPr>
                <w:p w14:paraId="52346DEF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972" w:type="dxa"/>
                </w:tcPr>
                <w:p w14:paraId="406A4BD5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05193" w:rsidRPr="00CB7826" w14:paraId="159E9A4E" w14:textId="77777777" w:rsidTr="00C67F9E">
              <w:tc>
                <w:tcPr>
                  <w:tcW w:w="367" w:type="dxa"/>
                </w:tcPr>
                <w:p w14:paraId="1F09456F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5.</w:t>
                  </w:r>
                </w:p>
              </w:tc>
              <w:tc>
                <w:tcPr>
                  <w:tcW w:w="3159" w:type="dxa"/>
                </w:tcPr>
                <w:p w14:paraId="41B98406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Subvención CONCEDIDA</w:t>
                  </w:r>
                </w:p>
              </w:tc>
              <w:tc>
                <w:tcPr>
                  <w:tcW w:w="965" w:type="dxa"/>
                </w:tcPr>
                <w:p w14:paraId="050AA5B6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367" w:type="dxa"/>
                </w:tcPr>
                <w:p w14:paraId="0483EE32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5.</w:t>
                  </w:r>
                </w:p>
              </w:tc>
              <w:tc>
                <w:tcPr>
                  <w:tcW w:w="3140" w:type="dxa"/>
                </w:tcPr>
                <w:p w14:paraId="545594AF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972" w:type="dxa"/>
                </w:tcPr>
                <w:p w14:paraId="7235D0F7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05193" w:rsidRPr="00CB7826" w14:paraId="1CEDE06D" w14:textId="77777777" w:rsidTr="00C67F9E">
              <w:tc>
                <w:tcPr>
                  <w:tcW w:w="3526" w:type="dxa"/>
                  <w:gridSpan w:val="2"/>
                </w:tcPr>
                <w:p w14:paraId="00925E82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right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Presupuesto total de los ingresos</w:t>
                  </w:r>
                </w:p>
              </w:tc>
              <w:tc>
                <w:tcPr>
                  <w:tcW w:w="965" w:type="dxa"/>
                </w:tcPr>
                <w:p w14:paraId="0A404F3C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3507" w:type="dxa"/>
                  <w:gridSpan w:val="2"/>
                </w:tcPr>
                <w:p w14:paraId="602C7881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right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  <w:t>Presupuesto total de gastos (1)</w:t>
                  </w:r>
                </w:p>
              </w:tc>
              <w:tc>
                <w:tcPr>
                  <w:tcW w:w="972" w:type="dxa"/>
                </w:tcPr>
                <w:p w14:paraId="2517CBB0" w14:textId="77777777" w:rsidR="00805193" w:rsidRPr="00CB7826" w:rsidRDefault="00805193" w:rsidP="00932AC1">
                  <w:pPr>
                    <w:framePr w:hSpace="141" w:wrap="around" w:vAnchor="text" w:hAnchor="text" w:xAlign="center" w:y="1"/>
                    <w:suppressOverlap/>
                    <w:jc w:val="both"/>
                    <w:rPr>
                      <w:rFonts w:ascii="Arial" w:hAnsi="Arial" w:cs="Arial"/>
                      <w:bCs/>
                      <w:color w:val="000000" w:themeColor="text1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14:paraId="6CC785FE" w14:textId="77777777" w:rsidR="00805193" w:rsidRPr="00CB7826" w:rsidRDefault="00805193" w:rsidP="00C67F9E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805193" w:rsidRPr="00CB7826" w14:paraId="6B3D1CF1" w14:textId="77777777" w:rsidTr="00C67F9E">
        <w:trPr>
          <w:trHeight w:val="558"/>
          <w:tblCellSpacing w:w="42" w:type="dxa"/>
          <w:jc w:val="center"/>
        </w:trPr>
        <w:tc>
          <w:tcPr>
            <w:tcW w:w="9216" w:type="dxa"/>
            <w:vAlign w:val="center"/>
          </w:tcPr>
          <w:p w14:paraId="0151BD98" w14:textId="77777777" w:rsidR="00805193" w:rsidRDefault="00805193" w:rsidP="00C67F9E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CB7826">
              <w:rPr>
                <w:rFonts w:ascii="Arial" w:hAnsi="Arial" w:cs="Arial"/>
                <w:color w:val="000000" w:themeColor="text1"/>
                <w:sz w:val="17"/>
                <w:szCs w:val="17"/>
              </w:rPr>
              <w:t>A la fecha de la firma.</w:t>
            </w:r>
          </w:p>
          <w:p w14:paraId="085C1E22" w14:textId="77777777" w:rsidR="00B1329B" w:rsidRPr="00CB7826" w:rsidRDefault="00B1329B" w:rsidP="00C67F9E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  <w:p w14:paraId="37E30F3D" w14:textId="77777777" w:rsidR="00805193" w:rsidRPr="00CB7826" w:rsidRDefault="00805193" w:rsidP="00C67F9E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CB7826">
              <w:rPr>
                <w:rFonts w:ascii="Arial" w:hAnsi="Arial" w:cs="Arial"/>
                <w:color w:val="000000" w:themeColor="text1"/>
                <w:sz w:val="17"/>
                <w:szCs w:val="17"/>
              </w:rPr>
              <w:t>EL/LA PRESIDENTE/A</w:t>
            </w:r>
          </w:p>
          <w:p w14:paraId="4E4AA86D" w14:textId="77777777" w:rsidR="00B1329B" w:rsidRDefault="00B1329B" w:rsidP="00C67F9E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  <w:p w14:paraId="3BE3EC7E" w14:textId="77777777" w:rsidR="00B1329B" w:rsidRDefault="00B1329B" w:rsidP="00C67F9E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  <w:p w14:paraId="1CCC78A5" w14:textId="212C4F1E" w:rsidR="00805193" w:rsidRPr="00CB7826" w:rsidRDefault="00805193" w:rsidP="00C67F9E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CB7826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Fdo.:  …………………………………. </w:t>
            </w:r>
          </w:p>
        </w:tc>
      </w:tr>
    </w:tbl>
    <w:p w14:paraId="228C42F0" w14:textId="17B4462F" w:rsidR="00805193" w:rsidRPr="00932AC1" w:rsidRDefault="00805193" w:rsidP="00805193">
      <w:pPr>
        <w:jc w:val="both"/>
        <w:rPr>
          <w:rFonts w:ascii="Arial" w:hAnsi="Arial" w:cs="Arial"/>
          <w:color w:val="000000" w:themeColor="text1"/>
          <w:sz w:val="12"/>
          <w:szCs w:val="12"/>
        </w:rPr>
      </w:pPr>
      <w:r w:rsidRPr="00CB7826">
        <w:rPr>
          <w:rFonts w:ascii="Arial" w:hAnsi="Arial" w:cs="Arial"/>
          <w:color w:val="000000" w:themeColor="text1"/>
          <w:sz w:val="14"/>
          <w:szCs w:val="14"/>
        </w:rPr>
        <w:t>(1) El presupuesto deberá estar equilibrado en gastos e ingresos.</w:t>
      </w:r>
    </w:p>
    <w:sectPr w:rsidR="00805193" w:rsidRPr="00932AC1" w:rsidSect="00B23D3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6A1B" w14:textId="77777777" w:rsidR="000331BA" w:rsidRDefault="000331BA" w:rsidP="00413E39">
      <w:r>
        <w:separator/>
      </w:r>
    </w:p>
  </w:endnote>
  <w:endnote w:type="continuationSeparator" w:id="0">
    <w:p w14:paraId="399433EC" w14:textId="77777777" w:rsidR="000331BA" w:rsidRDefault="000331BA" w:rsidP="0041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3C012" w14:textId="77777777" w:rsidR="000331BA" w:rsidRDefault="000331BA" w:rsidP="00413E39">
      <w:r>
        <w:separator/>
      </w:r>
    </w:p>
  </w:footnote>
  <w:footnote w:type="continuationSeparator" w:id="0">
    <w:p w14:paraId="3B031E65" w14:textId="77777777" w:rsidR="000331BA" w:rsidRDefault="000331BA" w:rsidP="0041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542"/>
    <w:multiLevelType w:val="hybridMultilevel"/>
    <w:tmpl w:val="F622396A"/>
    <w:lvl w:ilvl="0" w:tplc="2976EDB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85E26"/>
    <w:multiLevelType w:val="hybridMultilevel"/>
    <w:tmpl w:val="C38C6322"/>
    <w:lvl w:ilvl="0" w:tplc="937A1E5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  <w:color w:val="auto"/>
      </w:rPr>
    </w:lvl>
    <w:lvl w:ilvl="1" w:tplc="46E4116E">
      <w:start w:val="3"/>
      <w:numFmt w:val="bullet"/>
      <w:lvlText w:val="-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C50C21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8BD622F"/>
    <w:multiLevelType w:val="hybridMultilevel"/>
    <w:tmpl w:val="E2FC580E"/>
    <w:lvl w:ilvl="0" w:tplc="46E4116E">
      <w:start w:val="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  <w:color w:val="auto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097A2F40"/>
    <w:multiLevelType w:val="hybridMultilevel"/>
    <w:tmpl w:val="000284C2"/>
    <w:lvl w:ilvl="0" w:tplc="8C7013F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E72EEA"/>
    <w:multiLevelType w:val="hybridMultilevel"/>
    <w:tmpl w:val="73920218"/>
    <w:lvl w:ilvl="0" w:tplc="CCD484A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-1963" w:hanging="360"/>
      </w:pPr>
    </w:lvl>
    <w:lvl w:ilvl="2" w:tplc="0C0A001B" w:tentative="1">
      <w:start w:val="1"/>
      <w:numFmt w:val="lowerRoman"/>
      <w:lvlText w:val="%3."/>
      <w:lvlJc w:val="right"/>
      <w:pPr>
        <w:ind w:left="-1243" w:hanging="180"/>
      </w:pPr>
    </w:lvl>
    <w:lvl w:ilvl="3" w:tplc="0C0A000F" w:tentative="1">
      <w:start w:val="1"/>
      <w:numFmt w:val="decimal"/>
      <w:lvlText w:val="%4."/>
      <w:lvlJc w:val="left"/>
      <w:pPr>
        <w:ind w:left="-523" w:hanging="360"/>
      </w:pPr>
    </w:lvl>
    <w:lvl w:ilvl="4" w:tplc="0C0A0019" w:tentative="1">
      <w:start w:val="1"/>
      <w:numFmt w:val="lowerLetter"/>
      <w:lvlText w:val="%5."/>
      <w:lvlJc w:val="left"/>
      <w:pPr>
        <w:ind w:left="197" w:hanging="360"/>
      </w:pPr>
    </w:lvl>
    <w:lvl w:ilvl="5" w:tplc="0C0A001B" w:tentative="1">
      <w:start w:val="1"/>
      <w:numFmt w:val="lowerRoman"/>
      <w:lvlText w:val="%6."/>
      <w:lvlJc w:val="right"/>
      <w:pPr>
        <w:ind w:left="917" w:hanging="180"/>
      </w:pPr>
    </w:lvl>
    <w:lvl w:ilvl="6" w:tplc="0C0A000F" w:tentative="1">
      <w:start w:val="1"/>
      <w:numFmt w:val="decimal"/>
      <w:lvlText w:val="%7."/>
      <w:lvlJc w:val="left"/>
      <w:pPr>
        <w:ind w:left="1637" w:hanging="360"/>
      </w:pPr>
    </w:lvl>
    <w:lvl w:ilvl="7" w:tplc="0C0A0019" w:tentative="1">
      <w:start w:val="1"/>
      <w:numFmt w:val="lowerLetter"/>
      <w:lvlText w:val="%8."/>
      <w:lvlJc w:val="left"/>
      <w:pPr>
        <w:ind w:left="2357" w:hanging="360"/>
      </w:pPr>
    </w:lvl>
    <w:lvl w:ilvl="8" w:tplc="0C0A001B" w:tentative="1">
      <w:start w:val="1"/>
      <w:numFmt w:val="lowerRoman"/>
      <w:lvlText w:val="%9."/>
      <w:lvlJc w:val="right"/>
      <w:pPr>
        <w:ind w:left="3077" w:hanging="180"/>
      </w:pPr>
    </w:lvl>
  </w:abstractNum>
  <w:abstractNum w:abstractNumId="6" w15:restartNumberingAfterBreak="0">
    <w:nsid w:val="15C56865"/>
    <w:multiLevelType w:val="multilevel"/>
    <w:tmpl w:val="C374B1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decimal"/>
      <w:lvlText w:val="(%4)"/>
      <w:lvlJc w:val="left"/>
      <w:pPr>
        <w:ind w:left="2149" w:hanging="360"/>
      </w:pPr>
    </w:lvl>
    <w:lvl w:ilvl="4">
      <w:start w:val="1"/>
      <w:numFmt w:val="lowerLetter"/>
      <w:lvlText w:val="(%5)"/>
      <w:lvlJc w:val="left"/>
      <w:pPr>
        <w:ind w:left="2509" w:hanging="360"/>
      </w:pPr>
    </w:lvl>
    <w:lvl w:ilvl="5">
      <w:start w:val="1"/>
      <w:numFmt w:val="lowerRoman"/>
      <w:lvlText w:val="(%6)"/>
      <w:lvlJc w:val="left"/>
      <w:pPr>
        <w:ind w:left="2869" w:hanging="360"/>
      </w:pPr>
    </w:lvl>
    <w:lvl w:ilvl="6">
      <w:start w:val="1"/>
      <w:numFmt w:val="decimal"/>
      <w:lvlText w:val="%7."/>
      <w:lvlJc w:val="left"/>
      <w:pPr>
        <w:ind w:left="3229" w:hanging="360"/>
      </w:pPr>
    </w:lvl>
    <w:lvl w:ilvl="7">
      <w:start w:val="1"/>
      <w:numFmt w:val="lowerLetter"/>
      <w:lvlText w:val="%8."/>
      <w:lvlJc w:val="left"/>
      <w:pPr>
        <w:ind w:left="3589" w:hanging="360"/>
      </w:pPr>
    </w:lvl>
    <w:lvl w:ilvl="8">
      <w:start w:val="1"/>
      <w:numFmt w:val="lowerRoman"/>
      <w:lvlText w:val="%9."/>
      <w:lvlJc w:val="left"/>
      <w:pPr>
        <w:ind w:left="3949" w:hanging="360"/>
      </w:pPr>
    </w:lvl>
  </w:abstractNum>
  <w:abstractNum w:abstractNumId="7" w15:restartNumberingAfterBreak="0">
    <w:nsid w:val="15FA5709"/>
    <w:multiLevelType w:val="hybridMultilevel"/>
    <w:tmpl w:val="B51C84B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BACB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D50DC"/>
    <w:multiLevelType w:val="hybridMultilevel"/>
    <w:tmpl w:val="76BEB93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36F8"/>
    <w:multiLevelType w:val="multilevel"/>
    <w:tmpl w:val="41AE0A9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00B05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FEC6939"/>
    <w:multiLevelType w:val="hybridMultilevel"/>
    <w:tmpl w:val="D55A5F76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9C4FBF8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  <w:color w:val="auto"/>
      </w:rPr>
    </w:lvl>
    <w:lvl w:ilvl="2" w:tplc="5E402A30">
      <w:start w:val="1"/>
      <w:numFmt w:val="decimal"/>
      <w:lvlText w:val="%3."/>
      <w:lvlJc w:val="left"/>
      <w:pPr>
        <w:tabs>
          <w:tab w:val="num" w:pos="2831"/>
        </w:tabs>
        <w:ind w:left="2831" w:hanging="360"/>
      </w:pPr>
      <w:rPr>
        <w:rFonts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1918FB20">
      <w:start w:val="1"/>
      <w:numFmt w:val="upperLetter"/>
      <w:lvlText w:val="%6."/>
      <w:lvlJc w:val="left"/>
      <w:pPr>
        <w:ind w:left="4991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 w15:restartNumberingAfterBreak="0">
    <w:nsid w:val="228207A4"/>
    <w:multiLevelType w:val="hybridMultilevel"/>
    <w:tmpl w:val="B12ED2D6"/>
    <w:lvl w:ilvl="0" w:tplc="211A261E">
      <w:start w:val="1"/>
      <w:numFmt w:val="upperLetter"/>
      <w:lvlText w:val="%1)"/>
      <w:lvlJc w:val="left"/>
      <w:pPr>
        <w:ind w:left="1069" w:hanging="360"/>
      </w:pPr>
      <w:rPr>
        <w:rFonts w:eastAsia="Times New Roman" w:hint="default"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B87342"/>
    <w:multiLevelType w:val="hybridMultilevel"/>
    <w:tmpl w:val="ABE03460"/>
    <w:lvl w:ilvl="0" w:tplc="E68E5E02">
      <w:start w:val="1"/>
      <w:numFmt w:val="bullet"/>
      <w:lvlText w:val=""/>
      <w:lvlJc w:val="left"/>
      <w:pPr>
        <w:tabs>
          <w:tab w:val="num" w:pos="2483"/>
        </w:tabs>
        <w:ind w:left="2483" w:hanging="360"/>
      </w:pPr>
      <w:rPr>
        <w:rFonts w:ascii="Wingdings" w:hAnsi="Wingdings" w:hint="default"/>
        <w:color w:val="FF00FF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A4DE4D5C">
      <w:start w:val="1"/>
      <w:numFmt w:val="lowerLetter"/>
      <w:lvlText w:val="%3)"/>
      <w:lvlJc w:val="left"/>
      <w:pPr>
        <w:tabs>
          <w:tab w:val="num" w:pos="2868"/>
        </w:tabs>
        <w:ind w:left="2868" w:hanging="360"/>
      </w:pPr>
      <w:rPr>
        <w:color w:val="auto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0E6DC2"/>
    <w:multiLevelType w:val="hybridMultilevel"/>
    <w:tmpl w:val="7E46B0F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24ED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1C50E9"/>
    <w:multiLevelType w:val="hybridMultilevel"/>
    <w:tmpl w:val="9C143A40"/>
    <w:lvl w:ilvl="0" w:tplc="0C0A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5" w15:restartNumberingAfterBreak="0">
    <w:nsid w:val="2A747137"/>
    <w:multiLevelType w:val="multilevel"/>
    <w:tmpl w:val="F4AE5D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000000" w:themeColor="text1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BA505B2"/>
    <w:multiLevelType w:val="hybridMultilevel"/>
    <w:tmpl w:val="C2501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230D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C78B4"/>
    <w:multiLevelType w:val="hybridMultilevel"/>
    <w:tmpl w:val="E274195E"/>
    <w:lvl w:ilvl="0" w:tplc="53C418C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55A05"/>
    <w:multiLevelType w:val="hybridMultilevel"/>
    <w:tmpl w:val="6BE4A5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35AB9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353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8934D6"/>
    <w:multiLevelType w:val="hybridMultilevel"/>
    <w:tmpl w:val="29CE0BCC"/>
    <w:lvl w:ilvl="0" w:tplc="0C0A000F">
      <w:start w:val="1"/>
      <w:numFmt w:val="decimal"/>
      <w:lvlText w:val="%1."/>
      <w:lvlJc w:val="left"/>
      <w:pPr>
        <w:ind w:left="1571" w:hanging="360"/>
      </w:pPr>
    </w:lvl>
    <w:lvl w:ilvl="1" w:tplc="0C0A000F">
      <w:start w:val="1"/>
      <w:numFmt w:val="decimal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8221CD5"/>
    <w:multiLevelType w:val="hybridMultilevel"/>
    <w:tmpl w:val="F500C7C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38333D6B"/>
    <w:multiLevelType w:val="hybridMultilevel"/>
    <w:tmpl w:val="843EACE4"/>
    <w:lvl w:ilvl="0" w:tplc="0C0A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C0A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39133E90"/>
    <w:multiLevelType w:val="hybridMultilevel"/>
    <w:tmpl w:val="C1F0AAA0"/>
    <w:lvl w:ilvl="0" w:tplc="6A4078BE">
      <w:start w:val="1"/>
      <w:numFmt w:val="decimal"/>
      <w:lvlText w:val="%1."/>
      <w:lvlJc w:val="left"/>
      <w:pPr>
        <w:ind w:left="720" w:hanging="360"/>
      </w:pPr>
      <w:rPr>
        <w:rFonts w:hint="default"/>
        <w:color w:val="C45911" w:themeColor="accent2" w:themeShade="BF"/>
      </w:rPr>
    </w:lvl>
    <w:lvl w:ilvl="1" w:tplc="6628A4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C45911" w:themeColor="accent2" w:themeShade="B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53822"/>
    <w:multiLevelType w:val="hybridMultilevel"/>
    <w:tmpl w:val="7060A34E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66E4F0C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C0A0003">
      <w:start w:val="1"/>
      <w:numFmt w:val="bullet"/>
      <w:lvlText w:val="o"/>
      <w:lvlJc w:val="left"/>
      <w:pPr>
        <w:tabs>
          <w:tab w:val="num" w:pos="3054"/>
        </w:tabs>
        <w:ind w:left="3054" w:hanging="360"/>
      </w:pPr>
      <w:rPr>
        <w:rFonts w:ascii="Courier New" w:hAnsi="Courier New" w:cs="Courier New"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5" w15:restartNumberingAfterBreak="0">
    <w:nsid w:val="3E364E6A"/>
    <w:multiLevelType w:val="hybridMultilevel"/>
    <w:tmpl w:val="04741EE6"/>
    <w:lvl w:ilvl="0" w:tplc="D5D4B7F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591F5C"/>
    <w:multiLevelType w:val="hybridMultilevel"/>
    <w:tmpl w:val="BCB03282"/>
    <w:lvl w:ilvl="0" w:tplc="1C9CE0E2">
      <w:start w:val="1"/>
      <w:numFmt w:val="decimal"/>
      <w:lvlText w:val="%1."/>
      <w:lvlJc w:val="left"/>
      <w:pPr>
        <w:ind w:left="2062" w:hanging="360"/>
      </w:pPr>
      <w:rPr>
        <w:b w:val="0"/>
        <w:bCs w:val="0"/>
        <w:color w:val="7030A0"/>
      </w:rPr>
    </w:lvl>
    <w:lvl w:ilvl="1" w:tplc="FFFFFFFF" w:tentative="1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7" w15:restartNumberingAfterBreak="0">
    <w:nsid w:val="3E741D0C"/>
    <w:multiLevelType w:val="hybridMultilevel"/>
    <w:tmpl w:val="D7F094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44A74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E75D0B"/>
    <w:multiLevelType w:val="hybridMultilevel"/>
    <w:tmpl w:val="1A4E6A30"/>
    <w:lvl w:ilvl="0" w:tplc="2E62A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F0B563D"/>
    <w:multiLevelType w:val="hybridMultilevel"/>
    <w:tmpl w:val="3C66909A"/>
    <w:lvl w:ilvl="0" w:tplc="0C26812C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F8219EE"/>
    <w:multiLevelType w:val="hybridMultilevel"/>
    <w:tmpl w:val="D7960D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68561F"/>
    <w:multiLevelType w:val="hybridMultilevel"/>
    <w:tmpl w:val="7A0EE9F6"/>
    <w:lvl w:ilvl="0" w:tplc="8C7013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957362"/>
    <w:multiLevelType w:val="hybridMultilevel"/>
    <w:tmpl w:val="98F0B2E0"/>
    <w:lvl w:ilvl="0" w:tplc="0C0A0015">
      <w:start w:val="1"/>
      <w:numFmt w:val="upperLetter"/>
      <w:lvlText w:val="%1."/>
      <w:lvlJc w:val="left"/>
      <w:pPr>
        <w:ind w:left="1156" w:hanging="360"/>
      </w:pPr>
    </w:lvl>
    <w:lvl w:ilvl="1" w:tplc="0C0A0019" w:tentative="1">
      <w:start w:val="1"/>
      <w:numFmt w:val="lowerLetter"/>
      <w:lvlText w:val="%2."/>
      <w:lvlJc w:val="left"/>
      <w:pPr>
        <w:ind w:left="1876" w:hanging="360"/>
      </w:pPr>
    </w:lvl>
    <w:lvl w:ilvl="2" w:tplc="0C0A001B" w:tentative="1">
      <w:start w:val="1"/>
      <w:numFmt w:val="lowerRoman"/>
      <w:lvlText w:val="%3."/>
      <w:lvlJc w:val="right"/>
      <w:pPr>
        <w:ind w:left="2596" w:hanging="180"/>
      </w:pPr>
    </w:lvl>
    <w:lvl w:ilvl="3" w:tplc="0C0A000F" w:tentative="1">
      <w:start w:val="1"/>
      <w:numFmt w:val="decimal"/>
      <w:lvlText w:val="%4."/>
      <w:lvlJc w:val="left"/>
      <w:pPr>
        <w:ind w:left="3316" w:hanging="360"/>
      </w:pPr>
    </w:lvl>
    <w:lvl w:ilvl="4" w:tplc="0C0A0019" w:tentative="1">
      <w:start w:val="1"/>
      <w:numFmt w:val="lowerLetter"/>
      <w:lvlText w:val="%5."/>
      <w:lvlJc w:val="left"/>
      <w:pPr>
        <w:ind w:left="4036" w:hanging="360"/>
      </w:pPr>
    </w:lvl>
    <w:lvl w:ilvl="5" w:tplc="0C0A001B" w:tentative="1">
      <w:start w:val="1"/>
      <w:numFmt w:val="lowerRoman"/>
      <w:lvlText w:val="%6."/>
      <w:lvlJc w:val="right"/>
      <w:pPr>
        <w:ind w:left="4756" w:hanging="180"/>
      </w:pPr>
    </w:lvl>
    <w:lvl w:ilvl="6" w:tplc="0C0A000F" w:tentative="1">
      <w:start w:val="1"/>
      <w:numFmt w:val="decimal"/>
      <w:lvlText w:val="%7."/>
      <w:lvlJc w:val="left"/>
      <w:pPr>
        <w:ind w:left="5476" w:hanging="360"/>
      </w:pPr>
    </w:lvl>
    <w:lvl w:ilvl="7" w:tplc="0C0A0019" w:tentative="1">
      <w:start w:val="1"/>
      <w:numFmt w:val="lowerLetter"/>
      <w:lvlText w:val="%8."/>
      <w:lvlJc w:val="left"/>
      <w:pPr>
        <w:ind w:left="6196" w:hanging="360"/>
      </w:pPr>
    </w:lvl>
    <w:lvl w:ilvl="8" w:tplc="0C0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3" w15:restartNumberingAfterBreak="0">
    <w:nsid w:val="571F12BB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8D639A"/>
    <w:multiLevelType w:val="hybridMultilevel"/>
    <w:tmpl w:val="8A704AE4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59487706"/>
    <w:multiLevelType w:val="hybridMultilevel"/>
    <w:tmpl w:val="BD923A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C174D"/>
    <w:multiLevelType w:val="hybridMultilevel"/>
    <w:tmpl w:val="28CC63F2"/>
    <w:lvl w:ilvl="0" w:tplc="0C7C63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8135" w:themeColor="accent6" w:themeShade="B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F826DD"/>
    <w:multiLevelType w:val="hybridMultilevel"/>
    <w:tmpl w:val="D2C085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41646"/>
    <w:multiLevelType w:val="multilevel"/>
    <w:tmpl w:val="0A2224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9564B0E"/>
    <w:multiLevelType w:val="hybridMultilevel"/>
    <w:tmpl w:val="F7DC6016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E7E91"/>
    <w:multiLevelType w:val="hybridMultilevel"/>
    <w:tmpl w:val="74CAD8BE"/>
    <w:lvl w:ilvl="0" w:tplc="7406A50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7030A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2A0581"/>
    <w:multiLevelType w:val="hybridMultilevel"/>
    <w:tmpl w:val="AD4483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7500BB"/>
    <w:multiLevelType w:val="hybridMultilevel"/>
    <w:tmpl w:val="86562974"/>
    <w:lvl w:ilvl="0" w:tplc="5B24E80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43" w15:restartNumberingAfterBreak="0">
    <w:nsid w:val="6E9E6C29"/>
    <w:multiLevelType w:val="multilevel"/>
    <w:tmpl w:val="2068907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left"/>
      <w:pPr>
        <w:ind w:left="135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0A71282"/>
    <w:multiLevelType w:val="hybridMultilevel"/>
    <w:tmpl w:val="C69614C4"/>
    <w:lvl w:ilvl="0" w:tplc="E44CB762">
      <w:start w:val="1"/>
      <w:numFmt w:val="decimal"/>
      <w:lvlText w:val="%1."/>
      <w:lvlJc w:val="left"/>
      <w:pPr>
        <w:ind w:left="143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 w15:restartNumberingAfterBreak="0">
    <w:nsid w:val="722D6D2B"/>
    <w:multiLevelType w:val="hybridMultilevel"/>
    <w:tmpl w:val="54B0374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2F331F2"/>
    <w:multiLevelType w:val="hybridMultilevel"/>
    <w:tmpl w:val="395004D8"/>
    <w:lvl w:ilvl="0" w:tplc="292003A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A33368E"/>
    <w:multiLevelType w:val="multilevel"/>
    <w:tmpl w:val="2C68F99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left"/>
      <w:pPr>
        <w:ind w:left="135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F3148A8"/>
    <w:multiLevelType w:val="hybridMultilevel"/>
    <w:tmpl w:val="204423A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802578018">
    <w:abstractNumId w:val="46"/>
  </w:num>
  <w:num w:numId="2" w16cid:durableId="1551111079">
    <w:abstractNumId w:val="5"/>
  </w:num>
  <w:num w:numId="3" w16cid:durableId="1370952050">
    <w:abstractNumId w:val="1"/>
  </w:num>
  <w:num w:numId="4" w16cid:durableId="381371997">
    <w:abstractNumId w:val="3"/>
  </w:num>
  <w:num w:numId="5" w16cid:durableId="1533105903">
    <w:abstractNumId w:val="0"/>
  </w:num>
  <w:num w:numId="6" w16cid:durableId="1647196715">
    <w:abstractNumId w:val="6"/>
  </w:num>
  <w:num w:numId="7" w16cid:durableId="1690255686">
    <w:abstractNumId w:val="24"/>
  </w:num>
  <w:num w:numId="8" w16cid:durableId="80227900">
    <w:abstractNumId w:val="37"/>
  </w:num>
  <w:num w:numId="9" w16cid:durableId="212932058">
    <w:abstractNumId w:val="19"/>
  </w:num>
  <w:num w:numId="10" w16cid:durableId="1264145624">
    <w:abstractNumId w:val="7"/>
  </w:num>
  <w:num w:numId="11" w16cid:durableId="37822047">
    <w:abstractNumId w:val="22"/>
  </w:num>
  <w:num w:numId="12" w16cid:durableId="2104565396">
    <w:abstractNumId w:val="42"/>
  </w:num>
  <w:num w:numId="13" w16cid:durableId="2109543334">
    <w:abstractNumId w:val="28"/>
  </w:num>
  <w:num w:numId="14" w16cid:durableId="1449426016">
    <w:abstractNumId w:val="45"/>
  </w:num>
  <w:num w:numId="15" w16cid:durableId="632295998">
    <w:abstractNumId w:val="8"/>
  </w:num>
  <w:num w:numId="16" w16cid:durableId="2144928431">
    <w:abstractNumId w:val="35"/>
  </w:num>
  <w:num w:numId="17" w16cid:durableId="1657687445">
    <w:abstractNumId w:val="36"/>
  </w:num>
  <w:num w:numId="18" w16cid:durableId="21289258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9022120">
    <w:abstractNumId w:val="40"/>
  </w:num>
  <w:num w:numId="20" w16cid:durableId="247156131">
    <w:abstractNumId w:val="26"/>
  </w:num>
  <w:num w:numId="21" w16cid:durableId="583415659">
    <w:abstractNumId w:val="17"/>
  </w:num>
  <w:num w:numId="22" w16cid:durableId="1114863233">
    <w:abstractNumId w:val="41"/>
  </w:num>
  <w:num w:numId="23" w16cid:durableId="74984614">
    <w:abstractNumId w:val="30"/>
  </w:num>
  <w:num w:numId="24" w16cid:durableId="79568815">
    <w:abstractNumId w:val="2"/>
  </w:num>
  <w:num w:numId="25" w16cid:durableId="1151948752">
    <w:abstractNumId w:val="38"/>
  </w:num>
  <w:num w:numId="26" w16cid:durableId="278415097">
    <w:abstractNumId w:val="9"/>
  </w:num>
  <w:num w:numId="27" w16cid:durableId="1187065939">
    <w:abstractNumId w:val="11"/>
  </w:num>
  <w:num w:numId="28" w16cid:durableId="434133150">
    <w:abstractNumId w:val="33"/>
  </w:num>
  <w:num w:numId="29" w16cid:durableId="953096445">
    <w:abstractNumId w:val="21"/>
  </w:num>
  <w:num w:numId="30" w16cid:durableId="137515258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378546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4540919">
    <w:abstractNumId w:val="4"/>
  </w:num>
  <w:num w:numId="33" w16cid:durableId="15994382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33488906">
    <w:abstractNumId w:val="14"/>
  </w:num>
  <w:num w:numId="35" w16cid:durableId="1929070491">
    <w:abstractNumId w:val="44"/>
  </w:num>
  <w:num w:numId="36" w16cid:durableId="684790814">
    <w:abstractNumId w:val="10"/>
  </w:num>
  <w:num w:numId="37" w16cid:durableId="2052071478">
    <w:abstractNumId w:val="31"/>
  </w:num>
  <w:num w:numId="38" w16cid:durableId="1682466466">
    <w:abstractNumId w:val="34"/>
  </w:num>
  <w:num w:numId="39" w16cid:durableId="832379010">
    <w:abstractNumId w:val="48"/>
  </w:num>
  <w:num w:numId="40" w16cid:durableId="211771363">
    <w:abstractNumId w:val="16"/>
  </w:num>
  <w:num w:numId="41" w16cid:durableId="618220464">
    <w:abstractNumId w:val="13"/>
  </w:num>
  <w:num w:numId="42" w16cid:durableId="2024933507">
    <w:abstractNumId w:val="27"/>
  </w:num>
  <w:num w:numId="43" w16cid:durableId="439568239">
    <w:abstractNumId w:val="32"/>
  </w:num>
  <w:num w:numId="44" w16cid:durableId="1081440855">
    <w:abstractNumId w:val="39"/>
  </w:num>
  <w:num w:numId="45" w16cid:durableId="516038330">
    <w:abstractNumId w:val="18"/>
  </w:num>
  <w:num w:numId="46" w16cid:durableId="775372580">
    <w:abstractNumId w:val="43"/>
  </w:num>
  <w:num w:numId="47" w16cid:durableId="1927809312">
    <w:abstractNumId w:val="20"/>
  </w:num>
  <w:num w:numId="48" w16cid:durableId="2109889573">
    <w:abstractNumId w:val="23"/>
  </w:num>
  <w:num w:numId="49" w16cid:durableId="739714504">
    <w:abstractNumId w:val="15"/>
  </w:num>
  <w:num w:numId="50" w16cid:durableId="85604389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2A1"/>
    <w:rsid w:val="00006B16"/>
    <w:rsid w:val="000142F9"/>
    <w:rsid w:val="00015480"/>
    <w:rsid w:val="0002719B"/>
    <w:rsid w:val="00030B6B"/>
    <w:rsid w:val="000324D9"/>
    <w:rsid w:val="000331BA"/>
    <w:rsid w:val="0004273F"/>
    <w:rsid w:val="000472C5"/>
    <w:rsid w:val="000540FA"/>
    <w:rsid w:val="000577C4"/>
    <w:rsid w:val="00061E61"/>
    <w:rsid w:val="00063781"/>
    <w:rsid w:val="000669AD"/>
    <w:rsid w:val="0007135B"/>
    <w:rsid w:val="00074580"/>
    <w:rsid w:val="00081DC6"/>
    <w:rsid w:val="00090739"/>
    <w:rsid w:val="000977E7"/>
    <w:rsid w:val="000A245C"/>
    <w:rsid w:val="000A6670"/>
    <w:rsid w:val="000B1429"/>
    <w:rsid w:val="000B1F39"/>
    <w:rsid w:val="000B3042"/>
    <w:rsid w:val="000B540E"/>
    <w:rsid w:val="000B65C3"/>
    <w:rsid w:val="000D43A6"/>
    <w:rsid w:val="000D672A"/>
    <w:rsid w:val="000D6FA4"/>
    <w:rsid w:val="000E130D"/>
    <w:rsid w:val="000E2F05"/>
    <w:rsid w:val="000E4319"/>
    <w:rsid w:val="000E757B"/>
    <w:rsid w:val="000F01D9"/>
    <w:rsid w:val="000F484B"/>
    <w:rsid w:val="000F6B83"/>
    <w:rsid w:val="000F7C3B"/>
    <w:rsid w:val="00101F70"/>
    <w:rsid w:val="00104F1E"/>
    <w:rsid w:val="00116491"/>
    <w:rsid w:val="00124ADD"/>
    <w:rsid w:val="00145B0E"/>
    <w:rsid w:val="00162BAC"/>
    <w:rsid w:val="0016576C"/>
    <w:rsid w:val="00172AF2"/>
    <w:rsid w:val="00172F36"/>
    <w:rsid w:val="00174653"/>
    <w:rsid w:val="001750C9"/>
    <w:rsid w:val="0017647B"/>
    <w:rsid w:val="001778BD"/>
    <w:rsid w:val="001912FB"/>
    <w:rsid w:val="00195B30"/>
    <w:rsid w:val="001A7D6C"/>
    <w:rsid w:val="001B2DC7"/>
    <w:rsid w:val="001B4195"/>
    <w:rsid w:val="001B52C2"/>
    <w:rsid w:val="001C239E"/>
    <w:rsid w:val="001D102D"/>
    <w:rsid w:val="001D5461"/>
    <w:rsid w:val="001D57D4"/>
    <w:rsid w:val="001D6821"/>
    <w:rsid w:val="001D7F81"/>
    <w:rsid w:val="001E61AD"/>
    <w:rsid w:val="001F077D"/>
    <w:rsid w:val="001F286F"/>
    <w:rsid w:val="001F5A2E"/>
    <w:rsid w:val="001F79C2"/>
    <w:rsid w:val="00202A6C"/>
    <w:rsid w:val="0020401F"/>
    <w:rsid w:val="00212358"/>
    <w:rsid w:val="002179C7"/>
    <w:rsid w:val="00225154"/>
    <w:rsid w:val="0022635E"/>
    <w:rsid w:val="00233119"/>
    <w:rsid w:val="00236E6B"/>
    <w:rsid w:val="00236FA1"/>
    <w:rsid w:val="00253DBA"/>
    <w:rsid w:val="00256724"/>
    <w:rsid w:val="00257384"/>
    <w:rsid w:val="00282E87"/>
    <w:rsid w:val="0028783C"/>
    <w:rsid w:val="002902FF"/>
    <w:rsid w:val="00291198"/>
    <w:rsid w:val="00291486"/>
    <w:rsid w:val="00292478"/>
    <w:rsid w:val="00296895"/>
    <w:rsid w:val="002A0CCC"/>
    <w:rsid w:val="002B36E6"/>
    <w:rsid w:val="002B5700"/>
    <w:rsid w:val="002B6B13"/>
    <w:rsid w:val="002C2896"/>
    <w:rsid w:val="002C497A"/>
    <w:rsid w:val="002E0C6F"/>
    <w:rsid w:val="002E242C"/>
    <w:rsid w:val="002E2791"/>
    <w:rsid w:val="002F606D"/>
    <w:rsid w:val="003069E4"/>
    <w:rsid w:val="00307346"/>
    <w:rsid w:val="00317727"/>
    <w:rsid w:val="00323300"/>
    <w:rsid w:val="0032608D"/>
    <w:rsid w:val="00337907"/>
    <w:rsid w:val="00344AAA"/>
    <w:rsid w:val="00346D56"/>
    <w:rsid w:val="003616CB"/>
    <w:rsid w:val="003637EE"/>
    <w:rsid w:val="003806BD"/>
    <w:rsid w:val="00382E64"/>
    <w:rsid w:val="00390212"/>
    <w:rsid w:val="003928A5"/>
    <w:rsid w:val="003957D9"/>
    <w:rsid w:val="003A7A9B"/>
    <w:rsid w:val="003B3173"/>
    <w:rsid w:val="003B5A73"/>
    <w:rsid w:val="003B5D1D"/>
    <w:rsid w:val="003C1471"/>
    <w:rsid w:val="003D35D1"/>
    <w:rsid w:val="003D4C09"/>
    <w:rsid w:val="003D5740"/>
    <w:rsid w:val="003F18BF"/>
    <w:rsid w:val="003F47BE"/>
    <w:rsid w:val="003F6EDD"/>
    <w:rsid w:val="003F75C5"/>
    <w:rsid w:val="00400BA5"/>
    <w:rsid w:val="00403839"/>
    <w:rsid w:val="004049AA"/>
    <w:rsid w:val="00410D31"/>
    <w:rsid w:val="00410DA9"/>
    <w:rsid w:val="00413E39"/>
    <w:rsid w:val="00413FC0"/>
    <w:rsid w:val="00420E56"/>
    <w:rsid w:val="00424A80"/>
    <w:rsid w:val="00427236"/>
    <w:rsid w:val="00427A5E"/>
    <w:rsid w:val="0043301B"/>
    <w:rsid w:val="00452E3E"/>
    <w:rsid w:val="004608DF"/>
    <w:rsid w:val="0046590C"/>
    <w:rsid w:val="00470ED5"/>
    <w:rsid w:val="004847E2"/>
    <w:rsid w:val="00493BE2"/>
    <w:rsid w:val="004942EE"/>
    <w:rsid w:val="00496B01"/>
    <w:rsid w:val="004A0658"/>
    <w:rsid w:val="004A1139"/>
    <w:rsid w:val="004A7452"/>
    <w:rsid w:val="004C2225"/>
    <w:rsid w:val="004C2258"/>
    <w:rsid w:val="004C5B86"/>
    <w:rsid w:val="004E2246"/>
    <w:rsid w:val="004E2721"/>
    <w:rsid w:val="004E5E1F"/>
    <w:rsid w:val="004F581A"/>
    <w:rsid w:val="004F5A0D"/>
    <w:rsid w:val="0050079C"/>
    <w:rsid w:val="00512946"/>
    <w:rsid w:val="00513067"/>
    <w:rsid w:val="00520AB2"/>
    <w:rsid w:val="00520BAF"/>
    <w:rsid w:val="00525B48"/>
    <w:rsid w:val="0053587E"/>
    <w:rsid w:val="00536764"/>
    <w:rsid w:val="00536953"/>
    <w:rsid w:val="0054262A"/>
    <w:rsid w:val="00543E03"/>
    <w:rsid w:val="00550616"/>
    <w:rsid w:val="0055554D"/>
    <w:rsid w:val="00560FE3"/>
    <w:rsid w:val="00583AC4"/>
    <w:rsid w:val="00585506"/>
    <w:rsid w:val="00597728"/>
    <w:rsid w:val="005B1732"/>
    <w:rsid w:val="005B71E0"/>
    <w:rsid w:val="005C5870"/>
    <w:rsid w:val="005C6F7D"/>
    <w:rsid w:val="005D46C0"/>
    <w:rsid w:val="005F2B12"/>
    <w:rsid w:val="00600927"/>
    <w:rsid w:val="0061289E"/>
    <w:rsid w:val="00612D65"/>
    <w:rsid w:val="0062272A"/>
    <w:rsid w:val="006239FA"/>
    <w:rsid w:val="00634C26"/>
    <w:rsid w:val="00636DC9"/>
    <w:rsid w:val="00637781"/>
    <w:rsid w:val="00637E95"/>
    <w:rsid w:val="006423A5"/>
    <w:rsid w:val="00645056"/>
    <w:rsid w:val="006607E9"/>
    <w:rsid w:val="006617AA"/>
    <w:rsid w:val="00665825"/>
    <w:rsid w:val="00671E28"/>
    <w:rsid w:val="00674CA8"/>
    <w:rsid w:val="00676809"/>
    <w:rsid w:val="00686CA6"/>
    <w:rsid w:val="00693B32"/>
    <w:rsid w:val="006A057D"/>
    <w:rsid w:val="006A19FA"/>
    <w:rsid w:val="006A1CEC"/>
    <w:rsid w:val="006A673C"/>
    <w:rsid w:val="006B0F23"/>
    <w:rsid w:val="006B40E2"/>
    <w:rsid w:val="006B528A"/>
    <w:rsid w:val="006B5FA5"/>
    <w:rsid w:val="006C0EF6"/>
    <w:rsid w:val="006C2B5C"/>
    <w:rsid w:val="006C45C3"/>
    <w:rsid w:val="006D1C14"/>
    <w:rsid w:val="006D7130"/>
    <w:rsid w:val="006D77E0"/>
    <w:rsid w:val="006E555C"/>
    <w:rsid w:val="006E563B"/>
    <w:rsid w:val="006E63A1"/>
    <w:rsid w:val="0070272D"/>
    <w:rsid w:val="00706BF0"/>
    <w:rsid w:val="00715FDC"/>
    <w:rsid w:val="00720726"/>
    <w:rsid w:val="0072571D"/>
    <w:rsid w:val="00733F95"/>
    <w:rsid w:val="00735038"/>
    <w:rsid w:val="00737C55"/>
    <w:rsid w:val="00744599"/>
    <w:rsid w:val="007479DB"/>
    <w:rsid w:val="00755CCC"/>
    <w:rsid w:val="007616E8"/>
    <w:rsid w:val="00761FB0"/>
    <w:rsid w:val="0076385A"/>
    <w:rsid w:val="00771849"/>
    <w:rsid w:val="00771F0B"/>
    <w:rsid w:val="00775022"/>
    <w:rsid w:val="00777924"/>
    <w:rsid w:val="00780917"/>
    <w:rsid w:val="00784598"/>
    <w:rsid w:val="00797948"/>
    <w:rsid w:val="007C7C68"/>
    <w:rsid w:val="007D090D"/>
    <w:rsid w:val="007D7286"/>
    <w:rsid w:val="007E0838"/>
    <w:rsid w:val="007E2857"/>
    <w:rsid w:val="007E3CE6"/>
    <w:rsid w:val="008004C8"/>
    <w:rsid w:val="00803854"/>
    <w:rsid w:val="00803E22"/>
    <w:rsid w:val="00805193"/>
    <w:rsid w:val="00806080"/>
    <w:rsid w:val="00811D16"/>
    <w:rsid w:val="00821928"/>
    <w:rsid w:val="00832414"/>
    <w:rsid w:val="00843262"/>
    <w:rsid w:val="00844A93"/>
    <w:rsid w:val="00846373"/>
    <w:rsid w:val="008471C4"/>
    <w:rsid w:val="00857EB1"/>
    <w:rsid w:val="00862A6C"/>
    <w:rsid w:val="00862AD1"/>
    <w:rsid w:val="00872EEE"/>
    <w:rsid w:val="00873E3F"/>
    <w:rsid w:val="00873E9C"/>
    <w:rsid w:val="00874202"/>
    <w:rsid w:val="008752C1"/>
    <w:rsid w:val="0087652B"/>
    <w:rsid w:val="00876E64"/>
    <w:rsid w:val="00881851"/>
    <w:rsid w:val="00885825"/>
    <w:rsid w:val="00885FC6"/>
    <w:rsid w:val="0088672D"/>
    <w:rsid w:val="00886BAE"/>
    <w:rsid w:val="0088751E"/>
    <w:rsid w:val="008922EA"/>
    <w:rsid w:val="00893307"/>
    <w:rsid w:val="00897954"/>
    <w:rsid w:val="008A77CA"/>
    <w:rsid w:val="008B7B87"/>
    <w:rsid w:val="008D2761"/>
    <w:rsid w:val="008D3D22"/>
    <w:rsid w:val="008F3276"/>
    <w:rsid w:val="008F5B99"/>
    <w:rsid w:val="008F77E0"/>
    <w:rsid w:val="00900D17"/>
    <w:rsid w:val="009160A1"/>
    <w:rsid w:val="009174B2"/>
    <w:rsid w:val="00921EC3"/>
    <w:rsid w:val="00924D35"/>
    <w:rsid w:val="00931B86"/>
    <w:rsid w:val="00932AC1"/>
    <w:rsid w:val="0095350D"/>
    <w:rsid w:val="0095625D"/>
    <w:rsid w:val="00960BC7"/>
    <w:rsid w:val="00962673"/>
    <w:rsid w:val="0096317E"/>
    <w:rsid w:val="009659A1"/>
    <w:rsid w:val="00970709"/>
    <w:rsid w:val="009750F3"/>
    <w:rsid w:val="00975B94"/>
    <w:rsid w:val="0097710A"/>
    <w:rsid w:val="00983A7A"/>
    <w:rsid w:val="0098556F"/>
    <w:rsid w:val="009904FF"/>
    <w:rsid w:val="00990B1B"/>
    <w:rsid w:val="00992F07"/>
    <w:rsid w:val="00994FE4"/>
    <w:rsid w:val="00995A05"/>
    <w:rsid w:val="0099702D"/>
    <w:rsid w:val="009A1AA2"/>
    <w:rsid w:val="009A3012"/>
    <w:rsid w:val="009B38EE"/>
    <w:rsid w:val="009C0229"/>
    <w:rsid w:val="009C6DAA"/>
    <w:rsid w:val="009D3326"/>
    <w:rsid w:val="009D77C4"/>
    <w:rsid w:val="009E55DF"/>
    <w:rsid w:val="009F565D"/>
    <w:rsid w:val="00A002D7"/>
    <w:rsid w:val="00A04D47"/>
    <w:rsid w:val="00A07FCA"/>
    <w:rsid w:val="00A1607E"/>
    <w:rsid w:val="00A1783D"/>
    <w:rsid w:val="00A2214A"/>
    <w:rsid w:val="00A229B2"/>
    <w:rsid w:val="00A23043"/>
    <w:rsid w:val="00A24D10"/>
    <w:rsid w:val="00A313DE"/>
    <w:rsid w:val="00A367D0"/>
    <w:rsid w:val="00A368BB"/>
    <w:rsid w:val="00A462E6"/>
    <w:rsid w:val="00A4700A"/>
    <w:rsid w:val="00A47C8D"/>
    <w:rsid w:val="00A50995"/>
    <w:rsid w:val="00A55BBC"/>
    <w:rsid w:val="00A606EC"/>
    <w:rsid w:val="00A637B5"/>
    <w:rsid w:val="00A74438"/>
    <w:rsid w:val="00A74975"/>
    <w:rsid w:val="00A76359"/>
    <w:rsid w:val="00A809B3"/>
    <w:rsid w:val="00A97C5E"/>
    <w:rsid w:val="00AA2BBC"/>
    <w:rsid w:val="00AA2C2E"/>
    <w:rsid w:val="00AA53AF"/>
    <w:rsid w:val="00AB220F"/>
    <w:rsid w:val="00AC569F"/>
    <w:rsid w:val="00AD2519"/>
    <w:rsid w:val="00AE44CE"/>
    <w:rsid w:val="00AE5070"/>
    <w:rsid w:val="00AE5166"/>
    <w:rsid w:val="00AF1A16"/>
    <w:rsid w:val="00AF4319"/>
    <w:rsid w:val="00AF6562"/>
    <w:rsid w:val="00B009E8"/>
    <w:rsid w:val="00B011C2"/>
    <w:rsid w:val="00B05914"/>
    <w:rsid w:val="00B06380"/>
    <w:rsid w:val="00B1329B"/>
    <w:rsid w:val="00B21E67"/>
    <w:rsid w:val="00B23D39"/>
    <w:rsid w:val="00B25C5B"/>
    <w:rsid w:val="00B2729A"/>
    <w:rsid w:val="00B34D11"/>
    <w:rsid w:val="00B34D3B"/>
    <w:rsid w:val="00B37343"/>
    <w:rsid w:val="00B40226"/>
    <w:rsid w:val="00B47743"/>
    <w:rsid w:val="00B50007"/>
    <w:rsid w:val="00B5361D"/>
    <w:rsid w:val="00B55839"/>
    <w:rsid w:val="00B575B1"/>
    <w:rsid w:val="00B57830"/>
    <w:rsid w:val="00B625FD"/>
    <w:rsid w:val="00B62F1E"/>
    <w:rsid w:val="00B669FE"/>
    <w:rsid w:val="00B76DCD"/>
    <w:rsid w:val="00B77250"/>
    <w:rsid w:val="00B77E12"/>
    <w:rsid w:val="00B83D13"/>
    <w:rsid w:val="00B84A92"/>
    <w:rsid w:val="00B8539E"/>
    <w:rsid w:val="00B95B91"/>
    <w:rsid w:val="00B97C2C"/>
    <w:rsid w:val="00BA030B"/>
    <w:rsid w:val="00BA27AC"/>
    <w:rsid w:val="00BA39E7"/>
    <w:rsid w:val="00BA5C7B"/>
    <w:rsid w:val="00BA6E4C"/>
    <w:rsid w:val="00BA70F3"/>
    <w:rsid w:val="00BC2027"/>
    <w:rsid w:val="00BC2D52"/>
    <w:rsid w:val="00BC6033"/>
    <w:rsid w:val="00BD28DF"/>
    <w:rsid w:val="00BE623B"/>
    <w:rsid w:val="00BE74F9"/>
    <w:rsid w:val="00C03563"/>
    <w:rsid w:val="00C063C1"/>
    <w:rsid w:val="00C15419"/>
    <w:rsid w:val="00C15F15"/>
    <w:rsid w:val="00C214E6"/>
    <w:rsid w:val="00C264EC"/>
    <w:rsid w:val="00C271BA"/>
    <w:rsid w:val="00C30B1A"/>
    <w:rsid w:val="00C37BCC"/>
    <w:rsid w:val="00C40277"/>
    <w:rsid w:val="00C45FF8"/>
    <w:rsid w:val="00C51FC4"/>
    <w:rsid w:val="00C67B11"/>
    <w:rsid w:val="00C71308"/>
    <w:rsid w:val="00C73093"/>
    <w:rsid w:val="00C73291"/>
    <w:rsid w:val="00C74F3C"/>
    <w:rsid w:val="00C83C72"/>
    <w:rsid w:val="00CA12E3"/>
    <w:rsid w:val="00CA413E"/>
    <w:rsid w:val="00CA43B7"/>
    <w:rsid w:val="00CC1079"/>
    <w:rsid w:val="00CD2722"/>
    <w:rsid w:val="00CD41B0"/>
    <w:rsid w:val="00CE4C78"/>
    <w:rsid w:val="00CF3292"/>
    <w:rsid w:val="00D00BA3"/>
    <w:rsid w:val="00D053E0"/>
    <w:rsid w:val="00D05A63"/>
    <w:rsid w:val="00D105A8"/>
    <w:rsid w:val="00D12F25"/>
    <w:rsid w:val="00D16A58"/>
    <w:rsid w:val="00D311C5"/>
    <w:rsid w:val="00D336BF"/>
    <w:rsid w:val="00D4208C"/>
    <w:rsid w:val="00D43479"/>
    <w:rsid w:val="00D50144"/>
    <w:rsid w:val="00D576DA"/>
    <w:rsid w:val="00D72800"/>
    <w:rsid w:val="00D804C6"/>
    <w:rsid w:val="00D84185"/>
    <w:rsid w:val="00D8463D"/>
    <w:rsid w:val="00D8669E"/>
    <w:rsid w:val="00D93655"/>
    <w:rsid w:val="00DA103F"/>
    <w:rsid w:val="00DA1131"/>
    <w:rsid w:val="00DA53EC"/>
    <w:rsid w:val="00DA7B52"/>
    <w:rsid w:val="00DB13B9"/>
    <w:rsid w:val="00DB6099"/>
    <w:rsid w:val="00DC0CD7"/>
    <w:rsid w:val="00DC25F7"/>
    <w:rsid w:val="00DD03EF"/>
    <w:rsid w:val="00DD285C"/>
    <w:rsid w:val="00DD2F1C"/>
    <w:rsid w:val="00DE0F74"/>
    <w:rsid w:val="00DE3BEE"/>
    <w:rsid w:val="00DE6819"/>
    <w:rsid w:val="00DF0C12"/>
    <w:rsid w:val="00DF47C4"/>
    <w:rsid w:val="00E03284"/>
    <w:rsid w:val="00E15809"/>
    <w:rsid w:val="00E203AA"/>
    <w:rsid w:val="00E240BE"/>
    <w:rsid w:val="00E32203"/>
    <w:rsid w:val="00E364EA"/>
    <w:rsid w:val="00E36658"/>
    <w:rsid w:val="00E45E89"/>
    <w:rsid w:val="00E465B4"/>
    <w:rsid w:val="00E467A4"/>
    <w:rsid w:val="00E5685C"/>
    <w:rsid w:val="00E643D9"/>
    <w:rsid w:val="00E66567"/>
    <w:rsid w:val="00E822A1"/>
    <w:rsid w:val="00E844DE"/>
    <w:rsid w:val="00E87B06"/>
    <w:rsid w:val="00E94645"/>
    <w:rsid w:val="00E95939"/>
    <w:rsid w:val="00EB3C18"/>
    <w:rsid w:val="00EB43A5"/>
    <w:rsid w:val="00EB6B53"/>
    <w:rsid w:val="00ED45B6"/>
    <w:rsid w:val="00F07750"/>
    <w:rsid w:val="00F1164D"/>
    <w:rsid w:val="00F16FA4"/>
    <w:rsid w:val="00F236E9"/>
    <w:rsid w:val="00F25AC7"/>
    <w:rsid w:val="00F32254"/>
    <w:rsid w:val="00F35460"/>
    <w:rsid w:val="00F552C4"/>
    <w:rsid w:val="00F60794"/>
    <w:rsid w:val="00F629C9"/>
    <w:rsid w:val="00F66F1F"/>
    <w:rsid w:val="00F70DC0"/>
    <w:rsid w:val="00F71C56"/>
    <w:rsid w:val="00F83603"/>
    <w:rsid w:val="00F84249"/>
    <w:rsid w:val="00F85B9B"/>
    <w:rsid w:val="00F90F9C"/>
    <w:rsid w:val="00F92316"/>
    <w:rsid w:val="00F92979"/>
    <w:rsid w:val="00F92CD9"/>
    <w:rsid w:val="00F94740"/>
    <w:rsid w:val="00FA03B1"/>
    <w:rsid w:val="00FA5C0C"/>
    <w:rsid w:val="00FB3C62"/>
    <w:rsid w:val="00FB4143"/>
    <w:rsid w:val="00FC097F"/>
    <w:rsid w:val="00FC4E4B"/>
    <w:rsid w:val="00FE136B"/>
    <w:rsid w:val="00FE2F55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1FBA8A14"/>
  <w15:docId w15:val="{A907468C-1CBC-4249-B1A7-CE5A22C6D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6821"/>
    <w:rPr>
      <w:sz w:val="24"/>
      <w:szCs w:val="24"/>
    </w:rPr>
  </w:style>
  <w:style w:type="paragraph" w:styleId="Ttulo1">
    <w:name w:val="heading 1"/>
    <w:aliases w:val="SUBTÍTULO FORMULARIO"/>
    <w:basedOn w:val="Normal"/>
    <w:next w:val="Normal"/>
    <w:link w:val="Ttulo1Car"/>
    <w:qFormat/>
    <w:rsid w:val="009160A1"/>
    <w:pPr>
      <w:keepNext/>
      <w:ind w:right="-1" w:firstLine="4140"/>
      <w:jc w:val="both"/>
      <w:outlineLvl w:val="0"/>
    </w:pPr>
    <w:rPr>
      <w:rFonts w:ascii="Arial" w:hAnsi="Arial" w:cs="Arial"/>
      <w:b/>
      <w:sz w:val="20"/>
      <w:szCs w:val="20"/>
    </w:rPr>
  </w:style>
  <w:style w:type="paragraph" w:styleId="Ttulo2">
    <w:name w:val="heading 2"/>
    <w:basedOn w:val="Normal"/>
    <w:next w:val="Normal"/>
    <w:link w:val="Ttulo2Car"/>
    <w:unhideWhenUsed/>
    <w:qFormat/>
    <w:rsid w:val="007E0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377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qFormat/>
    <w:rsid w:val="00452E3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55061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semiHidden/>
    <w:rsid w:val="001750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1B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-">
    <w:name w:val="Normal-"/>
    <w:basedOn w:val="Normal"/>
    <w:rsid w:val="00A55BBC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Encabezado">
    <w:name w:val="header"/>
    <w:basedOn w:val="Normal"/>
    <w:link w:val="EncabezadoCar"/>
    <w:rsid w:val="00413E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413E39"/>
    <w:rPr>
      <w:sz w:val="24"/>
      <w:szCs w:val="24"/>
    </w:rPr>
  </w:style>
  <w:style w:type="paragraph" w:styleId="Piedepgina">
    <w:name w:val="footer"/>
    <w:basedOn w:val="Normal"/>
    <w:link w:val="PiedepginaCar"/>
    <w:rsid w:val="00413E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413E39"/>
    <w:rPr>
      <w:sz w:val="24"/>
      <w:szCs w:val="24"/>
    </w:rPr>
  </w:style>
  <w:style w:type="paragraph" w:customStyle="1" w:styleId="Car">
    <w:name w:val="Car"/>
    <w:basedOn w:val="Normal"/>
    <w:rsid w:val="00543E03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Hipervnculo">
    <w:name w:val="Hyperlink"/>
    <w:basedOn w:val="Fuentedeprrafopredeter"/>
    <w:unhideWhenUsed/>
    <w:rsid w:val="00BA70F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3C14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C1471"/>
    <w:rPr>
      <w:sz w:val="24"/>
      <w:szCs w:val="24"/>
    </w:rPr>
  </w:style>
  <w:style w:type="character" w:customStyle="1" w:styleId="Ttulo1Car">
    <w:name w:val="Título 1 Car"/>
    <w:aliases w:val="SUBTÍTULO FORMULARIO Car"/>
    <w:basedOn w:val="Fuentedeprrafopredeter"/>
    <w:link w:val="Ttulo1"/>
    <w:rsid w:val="009160A1"/>
    <w:rPr>
      <w:rFonts w:ascii="Arial" w:hAnsi="Arial" w:cs="Arial"/>
      <w:b/>
    </w:rPr>
  </w:style>
  <w:style w:type="paragraph" w:styleId="Prrafodelista">
    <w:name w:val="List Paragraph"/>
    <w:basedOn w:val="Normal"/>
    <w:uiPriority w:val="34"/>
    <w:qFormat/>
    <w:rsid w:val="009160A1"/>
    <w:pPr>
      <w:ind w:left="708"/>
    </w:pPr>
  </w:style>
  <w:style w:type="character" w:customStyle="1" w:styleId="Ttulo3Car">
    <w:name w:val="Título 3 Car"/>
    <w:basedOn w:val="Fuentedeprrafopredeter"/>
    <w:link w:val="Ttulo3"/>
    <w:uiPriority w:val="9"/>
    <w:rsid w:val="006377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A7452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7E08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452E3E"/>
    <w:rPr>
      <w:rFonts w:ascii="Calibri" w:hAnsi="Calibri"/>
      <w:b/>
      <w:bCs/>
      <w:sz w:val="28"/>
      <w:szCs w:val="28"/>
    </w:rPr>
  </w:style>
  <w:style w:type="character" w:customStyle="1" w:styleId="TextodegloboCar">
    <w:name w:val="Texto de globo Car"/>
    <w:basedOn w:val="Fuentedeprrafopredeter"/>
    <w:link w:val="Textodeglobo"/>
    <w:semiHidden/>
    <w:rsid w:val="00452E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52E3E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character" w:styleId="Textoennegrita">
    <w:name w:val="Strong"/>
    <w:qFormat/>
    <w:rsid w:val="00452E3E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52E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52E3E"/>
    <w:rPr>
      <w:sz w:val="24"/>
      <w:szCs w:val="24"/>
    </w:rPr>
  </w:style>
  <w:style w:type="paragraph" w:customStyle="1" w:styleId="gobierno">
    <w:name w:val="gobierno"/>
    <w:basedOn w:val="Normal"/>
    <w:link w:val="gobiernoCar"/>
    <w:rsid w:val="00452E3E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">
    <w:name w:val="gobierno Car"/>
    <w:link w:val="gobierno"/>
    <w:rsid w:val="00452E3E"/>
    <w:rPr>
      <w:sz w:val="28"/>
      <w:lang w:val="es-ES_tradnl"/>
    </w:rPr>
  </w:style>
  <w:style w:type="character" w:customStyle="1" w:styleId="gobiernoCarCar">
    <w:name w:val="gobierno Car Car"/>
    <w:rsid w:val="00452E3E"/>
    <w:rPr>
      <w:sz w:val="28"/>
      <w:lang w:val="es-ES_tradnl" w:eastAsia="es-ES" w:bidi="ar-SA"/>
    </w:rPr>
  </w:style>
  <w:style w:type="paragraph" w:styleId="Ttulo">
    <w:name w:val="Title"/>
    <w:basedOn w:val="Normal"/>
    <w:link w:val="TtuloCar"/>
    <w:qFormat/>
    <w:rsid w:val="00452E3E"/>
    <w:pPr>
      <w:spacing w:after="120"/>
      <w:jc w:val="center"/>
      <w:outlineLvl w:val="0"/>
    </w:pPr>
    <w:rPr>
      <w:rFonts w:ascii="Verdana" w:hAnsi="Verdana"/>
      <w:b/>
      <w:sz w:val="22"/>
      <w:szCs w:val="22"/>
    </w:rPr>
  </w:style>
  <w:style w:type="character" w:customStyle="1" w:styleId="TtuloCar">
    <w:name w:val="Título Car"/>
    <w:basedOn w:val="Fuentedeprrafopredeter"/>
    <w:link w:val="Ttulo"/>
    <w:rsid w:val="00452E3E"/>
    <w:rPr>
      <w:rFonts w:ascii="Verdana" w:hAnsi="Verdana"/>
      <w:b/>
      <w:sz w:val="22"/>
      <w:szCs w:val="22"/>
    </w:rPr>
  </w:style>
  <w:style w:type="table" w:styleId="Tablaconcuadrcula">
    <w:name w:val="Table Grid"/>
    <w:basedOn w:val="Tablanormal"/>
    <w:rsid w:val="00452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FORMULARIO">
    <w:name w:val="TÍTULO FORMULARIO"/>
    <w:basedOn w:val="Normal"/>
    <w:link w:val="TTULOFORMULARIOCar"/>
    <w:autoRedefine/>
    <w:qFormat/>
    <w:rsid w:val="00452E3E"/>
    <w:pPr>
      <w:tabs>
        <w:tab w:val="left" w:pos="667"/>
      </w:tabs>
      <w:spacing w:after="120"/>
      <w:contextualSpacing/>
      <w:jc w:val="center"/>
    </w:pPr>
    <w:rPr>
      <w:rFonts w:ascii="Arial" w:hAnsi="Arial" w:cs="Arial"/>
      <w:b/>
      <w:sz w:val="22"/>
      <w:szCs w:val="22"/>
    </w:rPr>
  </w:style>
  <w:style w:type="character" w:customStyle="1" w:styleId="TTULOFORMULARIOCar">
    <w:name w:val="TÍTULO FORMULARIO Car"/>
    <w:basedOn w:val="Fuentedeprrafopredeter"/>
    <w:link w:val="TTULOFORMULARIO"/>
    <w:rsid w:val="00452E3E"/>
    <w:rPr>
      <w:rFonts w:ascii="Arial" w:hAnsi="Arial" w:cs="Arial"/>
      <w:b/>
      <w:sz w:val="22"/>
      <w:szCs w:val="22"/>
    </w:rPr>
  </w:style>
  <w:style w:type="character" w:styleId="Hipervnculovisitado">
    <w:name w:val="FollowedHyperlink"/>
    <w:basedOn w:val="Fuentedeprrafopredeter"/>
    <w:uiPriority w:val="99"/>
    <w:unhideWhenUsed/>
    <w:rsid w:val="00452E3E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52E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qFormat/>
    <w:rsid w:val="000E757B"/>
    <w:rPr>
      <w:i/>
      <w:iCs/>
    </w:rPr>
  </w:style>
  <w:style w:type="character" w:styleId="Refdecomentario">
    <w:name w:val="annotation reference"/>
    <w:basedOn w:val="Fuentedeprrafopredeter"/>
    <w:uiPriority w:val="99"/>
    <w:unhideWhenUsed/>
    <w:rsid w:val="000E75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E757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E757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0E75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0E757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292478"/>
    <w:rPr>
      <w:color w:val="605E5C"/>
      <w:shd w:val="clear" w:color="auto" w:fill="E1DFDD"/>
    </w:rPr>
  </w:style>
  <w:style w:type="character" w:customStyle="1" w:styleId="SangradetextonormalCar">
    <w:name w:val="Sangría de texto normal Car"/>
    <w:basedOn w:val="Fuentedeprrafopredeter"/>
    <w:link w:val="Sangradetextonormal"/>
    <w:rsid w:val="00805193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2773\Documents\Plantillas%20personalizadas%20de%20Office\SEGRA-ABONO%20SUBV.%20AYT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01F94-80AC-4B34-92CC-A2780B5C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SEGRA-ABONO SUBV. AYTO.dotx</Template>
  <TotalTime>1153</TotalTime>
  <Pages>1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Número: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Número:</dc:title>
  <dc:subject/>
  <dc:creator>M.CARMEN ROMAN GARCIA</dc:creator>
  <cp:keywords/>
  <dc:description/>
  <cp:lastModifiedBy>MARIO SAN PEDRO SOTO</cp:lastModifiedBy>
  <cp:revision>93</cp:revision>
  <cp:lastPrinted>2026-05-29T11:37:00Z</cp:lastPrinted>
  <dcterms:created xsi:type="dcterms:W3CDTF">2021-05-05T08:02:00Z</dcterms:created>
  <dcterms:modified xsi:type="dcterms:W3CDTF">2026-06-02T11:12:00Z</dcterms:modified>
</cp:coreProperties>
</file>